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876F5" w14:textId="68FD0290" w:rsidR="004A73BF" w:rsidRPr="006C07CB" w:rsidRDefault="001265F6" w:rsidP="00B70876">
      <w:pPr>
        <w:tabs>
          <w:tab w:val="left" w:pos="10260"/>
        </w:tabs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D584D04" wp14:editId="36E6790C">
                <wp:simplePos x="0" y="0"/>
                <wp:positionH relativeFrom="page">
                  <wp:align>right</wp:align>
                </wp:positionH>
                <wp:positionV relativeFrom="paragraph">
                  <wp:posOffset>-615950</wp:posOffset>
                </wp:positionV>
                <wp:extent cx="8041640" cy="10126980"/>
                <wp:effectExtent l="0" t="0" r="0" b="762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1640" cy="10126980"/>
                          <a:chOff x="0" y="0"/>
                          <a:chExt cx="8041640" cy="10126980"/>
                        </a:xfrm>
                      </wpg:grpSpPr>
                      <wps:wsp>
                        <wps:cNvPr id="2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429250" y="6851650"/>
                            <a:ext cx="2606040" cy="32753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Skupina 8"/>
                        <wpg:cNvGrpSpPr/>
                        <wpg:grpSpPr>
                          <a:xfrm>
                            <a:off x="0" y="0"/>
                            <a:ext cx="8041640" cy="6858000"/>
                            <a:chOff x="0" y="0"/>
                            <a:chExt cx="8041640" cy="6858000"/>
                          </a:xfrm>
                        </wpg:grpSpPr>
                        <pic:pic xmlns:pic="http://schemas.openxmlformats.org/drawingml/2006/picture">
                          <pic:nvPicPr>
                            <pic:cNvPr id="14" name="Obráze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0"/>
                              <a:ext cx="8041640" cy="6019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00" y="0"/>
                              <a:ext cx="7889240" cy="87185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A03BF3" id="Skupina 15" o:spid="_x0000_s1026" style="position:absolute;margin-left:582pt;margin-top:-48.5pt;width:633.2pt;height:797.4pt;z-index:-251610624;mso-position-horizontal:right;mso-position-horizontal-relative:page" coordsize="80416,1012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">
                <v:rect id="Rectangle 187" o:spid="_x0000_s1027" style="position:absolute;left:54292;top:68516;width:26060;height:3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" fillcolor="#943634 [2405]" stroked="f"/>
                <v:group id="Skupina 8" o:spid="_x0000_s1028" style="position:absolute;width:80416;height:68580" coordsize="8041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Obrázek 14" o:spid="_x0000_s1029" type="#_x0000_t75" style="position:absolute;top:8382;width:80416;height:60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">
                    <v:imagedata r:id="rId9" o:title=""/>
                  </v:shape>
                  <v:rect id="Rectangle 188" o:spid="_x0000_s1030" style="position:absolute;left:1524;width:78892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" fillcolor="#943634 [2405]" stroked="f"/>
                </v:group>
                <w10:wrap anchorx="page"/>
              </v:group>
            </w:pict>
          </mc:Fallback>
        </mc:AlternateContent>
      </w:r>
      <w:r w:rsidR="009B4515" w:rsidRPr="006C07C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082B6EC" wp14:editId="330560C5">
                <wp:simplePos x="0" y="0"/>
                <wp:positionH relativeFrom="column">
                  <wp:posOffset>-458529</wp:posOffset>
                </wp:positionH>
                <wp:positionV relativeFrom="paragraph">
                  <wp:posOffset>-439922</wp:posOffset>
                </wp:positionV>
                <wp:extent cx="7463155" cy="659219"/>
                <wp:effectExtent l="0" t="0" r="0" b="7620"/>
                <wp:wrapNone/>
                <wp:docPr id="2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155" cy="659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00787" w14:textId="77777777" w:rsidR="00321115" w:rsidRPr="00E923FE" w:rsidRDefault="00321115" w:rsidP="000C6CA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923FE">
                              <w:rPr>
                                <w:rFonts w:cs="Arial"/>
                                <w:b/>
                                <w:color w:val="FFFFFF"/>
                                <w:sz w:val="72"/>
                                <w:szCs w:val="72"/>
                              </w:rPr>
                              <w:t>OBEC MOLDAVA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82B6EC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left:0;text-align:left;margin-left:-36.1pt;margin-top:-34.65pt;width:587.65pt;height:51.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" filled="f" stroked="f">
                <v:textbox>
                  <w:txbxContent>
                    <w:p w14:paraId="67900787" w14:textId="77777777" w:rsidR="00321115" w:rsidRPr="00E923FE" w:rsidRDefault="00321115" w:rsidP="000C6CA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E923FE">
                        <w:rPr>
                          <w:rFonts w:cs="Arial"/>
                          <w:b/>
                          <w:color w:val="FFFFFF"/>
                          <w:sz w:val="72"/>
                          <w:szCs w:val="72"/>
                        </w:rPr>
                        <w:t>OBEC MOLDAVA</w:t>
                      </w:r>
                    </w:p>
                  </w:txbxContent>
                </v:textbox>
              </v:shape>
            </w:pict>
          </mc:Fallback>
        </mc:AlternateContent>
      </w:r>
    </w:p>
    <w:p w14:paraId="5F685C1C" w14:textId="77777777" w:rsidR="004A73BF" w:rsidRPr="006C07CB" w:rsidRDefault="004A73BF" w:rsidP="00B70876">
      <w:pPr>
        <w:tabs>
          <w:tab w:val="left" w:pos="10260"/>
        </w:tabs>
      </w:pPr>
    </w:p>
    <w:p w14:paraId="41A28679" w14:textId="77777777" w:rsidR="004A73BF" w:rsidRPr="006C07CB" w:rsidRDefault="004A73BF" w:rsidP="00B70876">
      <w:pPr>
        <w:tabs>
          <w:tab w:val="left" w:pos="10260"/>
        </w:tabs>
      </w:pPr>
    </w:p>
    <w:p w14:paraId="130DA3CE" w14:textId="77777777" w:rsidR="001351ED" w:rsidRPr="006C07CB" w:rsidRDefault="001351ED" w:rsidP="001351ED">
      <w:pPr>
        <w:tabs>
          <w:tab w:val="left" w:pos="10260"/>
        </w:tabs>
      </w:pPr>
    </w:p>
    <w:p w14:paraId="0D51D321" w14:textId="77777777" w:rsidR="00E36395" w:rsidRPr="006C07CB" w:rsidRDefault="00E36395" w:rsidP="001351ED">
      <w:pPr>
        <w:tabs>
          <w:tab w:val="left" w:pos="10260"/>
        </w:tabs>
      </w:pPr>
    </w:p>
    <w:p w14:paraId="171D62CC" w14:textId="77777777" w:rsidR="00E36395" w:rsidRPr="006C07CB" w:rsidRDefault="00E36395" w:rsidP="001351ED">
      <w:pPr>
        <w:tabs>
          <w:tab w:val="left" w:pos="10260"/>
        </w:tabs>
      </w:pPr>
    </w:p>
    <w:p w14:paraId="5D63DC5D" w14:textId="77777777" w:rsidR="00E36395" w:rsidRPr="006C07CB" w:rsidRDefault="00E36395" w:rsidP="001351ED">
      <w:pPr>
        <w:tabs>
          <w:tab w:val="left" w:pos="10260"/>
        </w:tabs>
      </w:pPr>
    </w:p>
    <w:p w14:paraId="5B09B4B9" w14:textId="77777777" w:rsidR="00E36395" w:rsidRPr="006C07CB" w:rsidRDefault="00E36395" w:rsidP="001351ED">
      <w:pPr>
        <w:tabs>
          <w:tab w:val="left" w:pos="10260"/>
        </w:tabs>
      </w:pPr>
    </w:p>
    <w:p w14:paraId="1E670E5A" w14:textId="77777777" w:rsidR="00E36395" w:rsidRPr="006C07CB" w:rsidRDefault="00E36395" w:rsidP="001351ED">
      <w:pPr>
        <w:tabs>
          <w:tab w:val="left" w:pos="10260"/>
        </w:tabs>
      </w:pPr>
    </w:p>
    <w:p w14:paraId="729E50CF" w14:textId="77777777" w:rsidR="00E923FE" w:rsidRPr="006C07CB" w:rsidRDefault="00E923FE" w:rsidP="001351ED">
      <w:pPr>
        <w:tabs>
          <w:tab w:val="left" w:pos="10260"/>
        </w:tabs>
      </w:pPr>
    </w:p>
    <w:p w14:paraId="3E8F054B" w14:textId="77777777" w:rsidR="00E36395" w:rsidRPr="006C07CB" w:rsidRDefault="00E36395" w:rsidP="001351ED">
      <w:pPr>
        <w:tabs>
          <w:tab w:val="left" w:pos="10260"/>
        </w:tabs>
      </w:pPr>
    </w:p>
    <w:p w14:paraId="0FCADDE6" w14:textId="77777777" w:rsidR="00E36395" w:rsidRPr="006C07CB" w:rsidRDefault="00E36395" w:rsidP="001351ED">
      <w:pPr>
        <w:tabs>
          <w:tab w:val="left" w:pos="10260"/>
        </w:tabs>
      </w:pPr>
    </w:p>
    <w:p w14:paraId="74AF7740" w14:textId="77777777" w:rsidR="00E36395" w:rsidRPr="006C07CB" w:rsidRDefault="00E36395" w:rsidP="001351ED">
      <w:pPr>
        <w:tabs>
          <w:tab w:val="left" w:pos="10260"/>
        </w:tabs>
      </w:pPr>
    </w:p>
    <w:p w14:paraId="0A7EC305" w14:textId="77777777" w:rsidR="00E36395" w:rsidRPr="006C07CB" w:rsidRDefault="00E36395" w:rsidP="001351ED">
      <w:pPr>
        <w:tabs>
          <w:tab w:val="left" w:pos="10260"/>
        </w:tabs>
      </w:pPr>
    </w:p>
    <w:p w14:paraId="3C0C5887" w14:textId="77777777" w:rsidR="00E36395" w:rsidRPr="006C07CB" w:rsidRDefault="00E36395" w:rsidP="001351ED">
      <w:pPr>
        <w:tabs>
          <w:tab w:val="left" w:pos="10260"/>
        </w:tabs>
      </w:pPr>
    </w:p>
    <w:p w14:paraId="40AD1859" w14:textId="77777777" w:rsidR="00E36395" w:rsidRPr="006C07CB" w:rsidRDefault="00E36395" w:rsidP="001351ED">
      <w:pPr>
        <w:tabs>
          <w:tab w:val="left" w:pos="10260"/>
        </w:tabs>
      </w:pPr>
    </w:p>
    <w:p w14:paraId="4B8BD7FC" w14:textId="77777777" w:rsidR="00E36395" w:rsidRPr="006C07CB" w:rsidRDefault="00E36395" w:rsidP="001351ED">
      <w:pPr>
        <w:tabs>
          <w:tab w:val="left" w:pos="10260"/>
        </w:tabs>
      </w:pPr>
    </w:p>
    <w:p w14:paraId="4EE9CD97" w14:textId="79BC007F" w:rsidR="001351ED" w:rsidRPr="006C07CB" w:rsidRDefault="001265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69A4E11" wp14:editId="019C3005">
                <wp:simplePos x="0" y="0"/>
                <wp:positionH relativeFrom="column">
                  <wp:posOffset>-790575</wp:posOffset>
                </wp:positionH>
                <wp:positionV relativeFrom="paragraph">
                  <wp:posOffset>1764030</wp:posOffset>
                </wp:positionV>
                <wp:extent cx="7927451" cy="3300730"/>
                <wp:effectExtent l="0" t="0" r="0" b="0"/>
                <wp:wrapNone/>
                <wp:docPr id="2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7451" cy="33007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324BF" id="Rectangle 186" o:spid="_x0000_s1026" style="position:absolute;margin-left:-62.25pt;margin-top:138.9pt;width:624.2pt;height:259.9pt;z-index:-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" fillcolor="#4f81bd [3204]" stroked="f"/>
            </w:pict>
          </mc:Fallback>
        </mc:AlternateContent>
      </w:r>
      <w:r w:rsidR="007C5B3D" w:rsidRPr="006C07C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63709E9" wp14:editId="69D8D448">
                <wp:simplePos x="0" y="0"/>
                <wp:positionH relativeFrom="page">
                  <wp:posOffset>5279667</wp:posOffset>
                </wp:positionH>
                <wp:positionV relativeFrom="paragraph">
                  <wp:posOffset>1879131</wp:posOffset>
                </wp:positionV>
                <wp:extent cx="2313830" cy="3105150"/>
                <wp:effectExtent l="0" t="0" r="0" b="0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83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42D58" w14:textId="77777777" w:rsidR="00321115" w:rsidRPr="009B4515" w:rsidRDefault="00321115" w:rsidP="00B70876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5AC4EB9" w14:textId="77777777" w:rsidR="00321115" w:rsidRPr="00E923FE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923FE">
                              <w:rPr>
                                <w:rFonts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Obec Moldava</w:t>
                            </w:r>
                          </w:p>
                          <w:p w14:paraId="6E551387" w14:textId="77777777" w:rsidR="00321115" w:rsidRPr="00E923FE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DB19DA" w14:textId="77777777" w:rsidR="00321115" w:rsidRPr="00E923FE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23F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Moldava 113</w:t>
                            </w:r>
                          </w:p>
                          <w:p w14:paraId="007BAB1F" w14:textId="77777777" w:rsidR="00321115" w:rsidRPr="00E923FE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23F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417 81 Moldava</w:t>
                            </w:r>
                          </w:p>
                          <w:p w14:paraId="23607F75" w14:textId="77777777" w:rsidR="00321115" w:rsidRPr="009B4515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8067203" w14:textId="77777777" w:rsidR="00321115" w:rsidRPr="00E923FE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23FE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IČO: 00266507</w:t>
                            </w:r>
                          </w:p>
                          <w:p w14:paraId="3A50BF82" w14:textId="77777777" w:rsidR="00321115" w:rsidRPr="009B4515" w:rsidRDefault="00321115" w:rsidP="00E923FE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6CFBB4A" w14:textId="77777777" w:rsidR="00321115" w:rsidRPr="00E923FE" w:rsidRDefault="00321115" w:rsidP="00E8653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8"/>
                              </w:rPr>
                            </w:pPr>
                            <w:r w:rsidRPr="00E923FE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0C1B65F" wp14:editId="327E4A88">
                                  <wp:extent cx="941472" cy="1072840"/>
                                  <wp:effectExtent l="0" t="0" r="0" b="0"/>
                                  <wp:docPr id="197" name="Obrázek 197" descr="Obec Moldava v Krušných horách - Oficiální stránka obce Moldava v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bec Moldava v Krušných horách - Oficiální stránka obce Moldava v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604" cy="108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709E9" id="Text Box 166" o:spid="_x0000_s1027" type="#_x0000_t202" style="position:absolute;left:0;text-align:left;margin-left:415.7pt;margin-top:147.95pt;width:182.2pt;height:244.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" filled="f" stroked="f">
                <v:textbox>
                  <w:txbxContent>
                    <w:p w14:paraId="3DE42D58" w14:textId="77777777" w:rsidR="00321115" w:rsidRPr="009B4515" w:rsidRDefault="00321115" w:rsidP="00B70876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5AC4EB9" w14:textId="77777777" w:rsidR="00321115" w:rsidRPr="00E923FE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923FE">
                        <w:rPr>
                          <w:rFonts w:cs="Arial"/>
                          <w:color w:val="FFFFFF" w:themeColor="background1"/>
                          <w:sz w:val="40"/>
                          <w:szCs w:val="40"/>
                        </w:rPr>
                        <w:t>Obec Moldava</w:t>
                      </w:r>
                    </w:p>
                    <w:p w14:paraId="6E551387" w14:textId="77777777" w:rsidR="00321115" w:rsidRPr="00E923FE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DB19DA" w14:textId="77777777" w:rsidR="00321115" w:rsidRPr="00E923FE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23F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Moldava 113</w:t>
                      </w:r>
                    </w:p>
                    <w:p w14:paraId="007BAB1F" w14:textId="77777777" w:rsidR="00321115" w:rsidRPr="00E923FE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23F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417 81 Moldava</w:t>
                      </w:r>
                    </w:p>
                    <w:p w14:paraId="23607F75" w14:textId="77777777" w:rsidR="00321115" w:rsidRPr="009B4515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8067203" w14:textId="77777777" w:rsidR="00321115" w:rsidRPr="00E923FE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23FE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IČO: 00266507</w:t>
                      </w:r>
                    </w:p>
                    <w:p w14:paraId="3A50BF82" w14:textId="77777777" w:rsidR="00321115" w:rsidRPr="009B4515" w:rsidRDefault="00321115" w:rsidP="00E923FE">
                      <w:pPr>
                        <w:spacing w:line="276" w:lineRule="auto"/>
                        <w:jc w:val="center"/>
                        <w:rPr>
                          <w:rFonts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6CFBB4A" w14:textId="77777777" w:rsidR="00321115" w:rsidRPr="00E923FE" w:rsidRDefault="00321115" w:rsidP="00E86537">
                      <w:pPr>
                        <w:jc w:val="center"/>
                        <w:rPr>
                          <w:color w:val="FFFFFF" w:themeColor="background1"/>
                          <w:sz w:val="28"/>
                          <w:szCs w:val="38"/>
                        </w:rPr>
                      </w:pPr>
                      <w:r w:rsidRPr="00E923FE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0C1B65F" wp14:editId="327E4A88">
                            <wp:extent cx="941472" cy="1072840"/>
                            <wp:effectExtent l="0" t="0" r="0" b="0"/>
                            <wp:docPr id="197" name="Obrázek 197" descr="Obec Moldava v Krušných horách - Oficiální stránka obce Moldava v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bec Moldava v Krušných horách - Oficiální stránka obce Moldava v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604" cy="108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23FE" w:rsidRPr="006C07CB">
        <w:rPr>
          <w:noProof/>
          <w:lang w:eastAsia="cs-CZ"/>
        </w:rPr>
        <mc:AlternateContent>
          <mc:Choice Requires="wps">
            <w:drawing>
              <wp:anchor distT="36576" distB="36576" distL="36576" distR="36576" simplePos="0" relativeHeight="251550208" behindDoc="0" locked="0" layoutInCell="1" allowOverlap="1" wp14:anchorId="69E5E8D1" wp14:editId="3E54ADFD">
                <wp:simplePos x="0" y="0"/>
                <wp:positionH relativeFrom="column">
                  <wp:posOffset>-236764</wp:posOffset>
                </wp:positionH>
                <wp:positionV relativeFrom="page">
                  <wp:posOffset>7101444</wp:posOffset>
                </wp:positionV>
                <wp:extent cx="4595701" cy="2581275"/>
                <wp:effectExtent l="0" t="0" r="0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701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536884" w14:textId="77777777" w:rsidR="00321115" w:rsidRPr="00E923FE" w:rsidRDefault="00321115" w:rsidP="00E923FE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923FE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PROGRAM ROZVOJE OBCE</w:t>
                            </w:r>
                          </w:p>
                          <w:p w14:paraId="0FDD94A8" w14:textId="77777777" w:rsidR="00321115" w:rsidRPr="00E923FE" w:rsidRDefault="00321115" w:rsidP="00E923FE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29C9885" w14:textId="7EFEA6BA" w:rsidR="00321115" w:rsidRPr="00E923FE" w:rsidRDefault="00321115" w:rsidP="00FD7487">
                            <w:pPr>
                              <w:rPr>
                                <w:rStyle w:val="sowc"/>
                                <w:rFonts w:cs="Arial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</w:rPr>
                              <w:t>na období</w:t>
                            </w:r>
                            <w:r w:rsidRPr="00E923FE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202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</w:rPr>
                              <w:t>0</w:t>
                            </w:r>
                            <w:r w:rsidRPr="00E923FE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58"/>
                                <w:szCs w:val="58"/>
                              </w:rPr>
                              <w:t>-2027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5E8D1" id="Text Box 4" o:spid="_x0000_s1028" type="#_x0000_t202" style="position:absolute;left:0;text-align:left;margin-left:-18.65pt;margin-top:559.15pt;width:361.85pt;height:203.25pt;z-index:25155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" filled="f" fillcolor="#fffffe" stroked="f" strokecolor="#212120" insetpen="t">
                <v:textbox inset="2.88pt,2.88pt,2.88pt,2.88pt">
                  <w:txbxContent>
                    <w:p w14:paraId="79536884" w14:textId="77777777" w:rsidR="00321115" w:rsidRPr="00E923FE" w:rsidRDefault="00321115" w:rsidP="00E923FE">
                      <w:pPr>
                        <w:spacing w:line="276" w:lineRule="auto"/>
                        <w:rPr>
                          <w:rFonts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923FE">
                        <w:rPr>
                          <w:rFonts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PROGRAM ROZVOJE OBCE</w:t>
                      </w:r>
                    </w:p>
                    <w:p w14:paraId="0FDD94A8" w14:textId="77777777" w:rsidR="00321115" w:rsidRPr="00E923FE" w:rsidRDefault="00321115" w:rsidP="00E923FE">
                      <w:pPr>
                        <w:spacing w:line="276" w:lineRule="auto"/>
                        <w:rPr>
                          <w:rFonts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29C9885" w14:textId="7EFEA6BA" w:rsidR="00321115" w:rsidRPr="00E923FE" w:rsidRDefault="00321115" w:rsidP="00FD7487">
                      <w:pPr>
                        <w:rPr>
                          <w:rStyle w:val="sowc"/>
                          <w:rFonts w:cs="Arial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sz w:val="58"/>
                          <w:szCs w:val="58"/>
                        </w:rPr>
                        <w:t>na období</w:t>
                      </w:r>
                      <w:r w:rsidRPr="00E923FE">
                        <w:rPr>
                          <w:rFonts w:cs="Arial"/>
                          <w:b/>
                          <w:bCs/>
                          <w:color w:val="FFFFFF" w:themeColor="background1"/>
                          <w:sz w:val="58"/>
                          <w:szCs w:val="58"/>
                        </w:rPr>
                        <w:t xml:space="preserve"> 202</w:t>
                      </w:r>
                      <w:r>
                        <w:rPr>
                          <w:rFonts w:cs="Arial"/>
                          <w:b/>
                          <w:bCs/>
                          <w:color w:val="FFFFFF" w:themeColor="background1"/>
                          <w:sz w:val="58"/>
                          <w:szCs w:val="58"/>
                        </w:rPr>
                        <w:t>0</w:t>
                      </w:r>
                      <w:r w:rsidRPr="00E923FE">
                        <w:rPr>
                          <w:rFonts w:cs="Arial"/>
                          <w:b/>
                          <w:bCs/>
                          <w:color w:val="FFFFFF" w:themeColor="background1"/>
                          <w:sz w:val="58"/>
                          <w:szCs w:val="58"/>
                        </w:rPr>
                        <w:t>-2027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351ED" w:rsidRPr="006C07CB">
        <w:br w:type="page"/>
      </w:r>
    </w:p>
    <w:p w14:paraId="7A80FB09" w14:textId="77777777" w:rsidR="00E923FE" w:rsidRPr="006C07CB" w:rsidRDefault="00E923FE">
      <w:pPr>
        <w:rPr>
          <w:b/>
          <w:bCs/>
          <w:color w:val="C0504D" w:themeColor="accent2"/>
          <w:kern w:val="32"/>
          <w:sz w:val="36"/>
        </w:rPr>
      </w:pPr>
    </w:p>
    <w:p w14:paraId="412B78AA" w14:textId="77777777" w:rsidR="00E923FE" w:rsidRPr="006C07CB" w:rsidRDefault="00E923FE" w:rsidP="009B4515">
      <w:pPr>
        <w:rPr>
          <w:rFonts w:cs="Arial"/>
          <w:b/>
          <w:bCs/>
          <w:color w:val="C0504D" w:themeColor="accent2"/>
          <w:kern w:val="32"/>
          <w:sz w:val="56"/>
          <w:szCs w:val="56"/>
        </w:rPr>
      </w:pPr>
    </w:p>
    <w:p w14:paraId="3BC0D6EB" w14:textId="13786C19" w:rsidR="00E923FE" w:rsidRPr="006C07CB" w:rsidRDefault="00E923FE" w:rsidP="00E923FE">
      <w:pPr>
        <w:jc w:val="center"/>
        <w:rPr>
          <w:rFonts w:cs="Arial"/>
          <w:b/>
          <w:bCs/>
          <w:color w:val="C0504D" w:themeColor="accent2"/>
          <w:kern w:val="32"/>
          <w:sz w:val="56"/>
          <w:szCs w:val="56"/>
        </w:rPr>
      </w:pPr>
      <w:r w:rsidRPr="006C07CB">
        <w:rPr>
          <w:rFonts w:cs="Arial"/>
          <w:b/>
          <w:bCs/>
          <w:color w:val="C0504D" w:themeColor="accent2"/>
          <w:kern w:val="32"/>
          <w:sz w:val="56"/>
          <w:szCs w:val="56"/>
        </w:rPr>
        <w:t>PROGRAM ROZVOJE OBCE MOLDAVA</w:t>
      </w:r>
    </w:p>
    <w:p w14:paraId="7001C1F2" w14:textId="1968E70C" w:rsidR="00E923FE" w:rsidRPr="00112FFF" w:rsidRDefault="003970F1" w:rsidP="00112FFF">
      <w:pPr>
        <w:jc w:val="center"/>
        <w:rPr>
          <w:rFonts w:cs="Arial"/>
          <w:bCs/>
          <w:kern w:val="32"/>
          <w:highlight w:val="yellow"/>
        </w:rPr>
      </w:pPr>
      <w:r>
        <w:rPr>
          <w:rFonts w:cs="Arial"/>
          <w:bCs/>
          <w:kern w:val="32"/>
          <w:highlight w:val="yellow"/>
        </w:rPr>
        <w:t xml:space="preserve"> </w:t>
      </w:r>
    </w:p>
    <w:p w14:paraId="3866C65C" w14:textId="77777777" w:rsidR="00112FFF" w:rsidRPr="00112FFF" w:rsidRDefault="00112FFF" w:rsidP="009B4515">
      <w:pPr>
        <w:rPr>
          <w:rFonts w:cs="Arial"/>
          <w:bCs/>
          <w:kern w:val="32"/>
        </w:rPr>
      </w:pPr>
    </w:p>
    <w:p w14:paraId="0E7A532F" w14:textId="36D9D730" w:rsidR="00E923FE" w:rsidRPr="006C07CB" w:rsidRDefault="009B4515" w:rsidP="009B4515">
      <w:pPr>
        <w:jc w:val="center"/>
      </w:pPr>
      <w:r w:rsidRPr="007A5FF6">
        <w:t xml:space="preserve">Platnost dokumentu je stanovena na období </w:t>
      </w:r>
      <w:r w:rsidR="00DE037F">
        <w:t xml:space="preserve">let </w:t>
      </w:r>
      <w:r w:rsidRPr="007A5FF6">
        <w:t>202</w:t>
      </w:r>
      <w:r w:rsidR="00C442C0">
        <w:t>0</w:t>
      </w:r>
      <w:r w:rsidRPr="007A5FF6">
        <w:t xml:space="preserve"> až 2027.</w:t>
      </w:r>
    </w:p>
    <w:p w14:paraId="05D5E5B4" w14:textId="2C9D6B7A" w:rsidR="009B4515" w:rsidRPr="006C07CB" w:rsidRDefault="00C02BEF" w:rsidP="009B4515">
      <w:pPr>
        <w:jc w:val="center"/>
      </w:pPr>
      <w:r>
        <w:t xml:space="preserve"> </w:t>
      </w:r>
    </w:p>
    <w:p w14:paraId="79D9E3A2" w14:textId="25999B03" w:rsidR="009B4515" w:rsidRPr="006C07CB" w:rsidRDefault="002C4CC2" w:rsidP="009B4515">
      <w:pPr>
        <w:jc w:val="center"/>
      </w:pPr>
      <w:r w:rsidRPr="00E923FE">
        <w:rPr>
          <w:noProof/>
          <w:lang w:eastAsia="cs-CZ"/>
        </w:rPr>
        <w:drawing>
          <wp:anchor distT="0" distB="0" distL="114300" distR="114300" simplePos="0" relativeHeight="251767296" behindDoc="0" locked="0" layoutInCell="1" allowOverlap="1" wp14:anchorId="3949002C" wp14:editId="51A3A8F6">
            <wp:simplePos x="0" y="0"/>
            <wp:positionH relativeFrom="margin">
              <wp:posOffset>2654935</wp:posOffset>
            </wp:positionH>
            <wp:positionV relativeFrom="paragraph">
              <wp:posOffset>194945</wp:posOffset>
            </wp:positionV>
            <wp:extent cx="1287780" cy="1467485"/>
            <wp:effectExtent l="0" t="0" r="7620" b="0"/>
            <wp:wrapTopAndBottom/>
            <wp:docPr id="23" name="Obrázek 23" descr="Obec Moldava v Krušných horách - Oficiální stránka obce Moldava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ec Moldava v Krušných horách - Oficiální stránka obce Moldava v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BEF">
        <w:t xml:space="preserve"> </w:t>
      </w:r>
      <w:r w:rsidR="00C239FC" w:rsidRPr="00C239FC">
        <w:rPr>
          <w:noProof/>
          <w:lang w:eastAsia="cs-CZ"/>
        </w:rPr>
        <w:t xml:space="preserve"> </w:t>
      </w:r>
    </w:p>
    <w:p w14:paraId="36FEB55D" w14:textId="77777777" w:rsidR="009B4515" w:rsidRPr="006C07CB" w:rsidRDefault="009B4515" w:rsidP="009B4515">
      <w:pPr>
        <w:jc w:val="center"/>
      </w:pPr>
    </w:p>
    <w:p w14:paraId="64807FD5" w14:textId="77777777" w:rsidR="009B4515" w:rsidRPr="006C07CB" w:rsidRDefault="009B4515" w:rsidP="009B4515">
      <w:pPr>
        <w:jc w:val="center"/>
      </w:pPr>
    </w:p>
    <w:p w14:paraId="30B5006C" w14:textId="465193D5" w:rsidR="009B4515" w:rsidRPr="00C239FC" w:rsidRDefault="009B4515" w:rsidP="009B4515">
      <w:pPr>
        <w:jc w:val="center"/>
        <w:rPr>
          <w:u w:val="single"/>
        </w:rPr>
      </w:pPr>
      <w:r w:rsidRPr="00C239FC">
        <w:rPr>
          <w:u w:val="single"/>
        </w:rPr>
        <w:t>Na vzniku dokumentu se podíle</w:t>
      </w:r>
      <w:r w:rsidR="002D369C">
        <w:rPr>
          <w:u w:val="single"/>
        </w:rPr>
        <w:t>jí</w:t>
      </w:r>
      <w:r w:rsidRPr="00C239FC">
        <w:rPr>
          <w:u w:val="single"/>
        </w:rPr>
        <w:t>:</w:t>
      </w:r>
    </w:p>
    <w:p w14:paraId="2ADDF43F" w14:textId="77777777" w:rsidR="009B4515" w:rsidRPr="006C07CB" w:rsidRDefault="009B4515" w:rsidP="009B4515">
      <w:pPr>
        <w:jc w:val="center"/>
      </w:pPr>
    </w:p>
    <w:p w14:paraId="1FEFD387" w14:textId="48D4A6D1" w:rsidR="009B4515" w:rsidRPr="006C07CB" w:rsidRDefault="009B4515" w:rsidP="009B4515">
      <w:pPr>
        <w:jc w:val="center"/>
        <w:rPr>
          <w:i/>
        </w:rPr>
      </w:pPr>
      <w:r w:rsidRPr="006C07CB">
        <w:rPr>
          <w:i/>
        </w:rPr>
        <w:t>Ing. Martina Kurzová</w:t>
      </w:r>
      <w:r w:rsidR="000F0423">
        <w:rPr>
          <w:i/>
        </w:rPr>
        <w:t xml:space="preserve"> – Zpracovatel </w:t>
      </w:r>
    </w:p>
    <w:p w14:paraId="4E92B630" w14:textId="48128F3E" w:rsidR="009B4515" w:rsidRPr="006C07CB" w:rsidRDefault="007A4CA9" w:rsidP="009B4515">
      <w:pPr>
        <w:jc w:val="center"/>
        <w:rPr>
          <w:i/>
        </w:rPr>
      </w:pPr>
      <w:r>
        <w:rPr>
          <w:i/>
        </w:rPr>
        <w:t>RNDr</w:t>
      </w:r>
      <w:r w:rsidR="009B4515" w:rsidRPr="006C07CB">
        <w:rPr>
          <w:i/>
        </w:rPr>
        <w:t>. Marek Komárek</w:t>
      </w:r>
      <w:r w:rsidR="000F0423">
        <w:rPr>
          <w:i/>
        </w:rPr>
        <w:t xml:space="preserve"> – Hlavní odpovědný </w:t>
      </w:r>
      <w:r w:rsidR="00112FFF">
        <w:rPr>
          <w:i/>
        </w:rPr>
        <w:t>koordinátor</w:t>
      </w:r>
    </w:p>
    <w:p w14:paraId="6D64289A" w14:textId="07E77EBF" w:rsidR="009B4515" w:rsidRPr="006C07CB" w:rsidRDefault="009B4515" w:rsidP="009B4515">
      <w:pPr>
        <w:jc w:val="center"/>
        <w:rPr>
          <w:i/>
        </w:rPr>
      </w:pPr>
      <w:r w:rsidRPr="006C07CB">
        <w:rPr>
          <w:i/>
        </w:rPr>
        <w:t>Ing. Luděk Beneš</w:t>
      </w:r>
      <w:r w:rsidR="000F0423">
        <w:rPr>
          <w:i/>
        </w:rPr>
        <w:t xml:space="preserve"> – Odpovědný </w:t>
      </w:r>
      <w:r w:rsidR="00112FFF">
        <w:rPr>
          <w:i/>
        </w:rPr>
        <w:t>koordinátor</w:t>
      </w:r>
    </w:p>
    <w:p w14:paraId="1A3F84AD" w14:textId="451CB9B2" w:rsidR="00F34EC7" w:rsidRPr="00612674" w:rsidRDefault="00E923FE" w:rsidP="00612674">
      <w:pPr>
        <w:jc w:val="center"/>
        <w:rPr>
          <w:b/>
          <w:bCs/>
          <w:color w:val="C0504D" w:themeColor="accent2"/>
          <w:kern w:val="32"/>
          <w:sz w:val="36"/>
        </w:rPr>
      </w:pPr>
      <w:r w:rsidRPr="006C07CB">
        <w:rPr>
          <w:b/>
          <w:bCs/>
          <w:color w:val="C0504D" w:themeColor="accent2"/>
          <w:kern w:val="32"/>
          <w:sz w:val="36"/>
        </w:rPr>
        <w:br w:type="page"/>
      </w:r>
    </w:p>
    <w:bookmarkStart w:id="0" w:name="_Toc55750392"/>
    <w:p w14:paraId="50B68F35" w14:textId="28C58DE2" w:rsidR="00E873AC" w:rsidRPr="004C7F74" w:rsidRDefault="00C85414" w:rsidP="004C7F74">
      <w:pPr>
        <w:pStyle w:val="Nadpis1"/>
        <w:jc w:val="center"/>
        <w:rPr>
          <w:color w:val="FFFFFF" w:themeColor="background1"/>
          <w:sz w:val="56"/>
          <w:szCs w:val="56"/>
        </w:rPr>
      </w:pPr>
      <w:r w:rsidRPr="004C7F74">
        <w:rPr>
          <w:noProof/>
          <w:color w:val="FFFFFF" w:themeColor="background1"/>
          <w:sz w:val="56"/>
          <w:szCs w:val="5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72686F43" wp14:editId="1AE9D996">
                <wp:simplePos x="0" y="0"/>
                <wp:positionH relativeFrom="page">
                  <wp:align>right</wp:align>
                </wp:positionH>
                <wp:positionV relativeFrom="paragraph">
                  <wp:posOffset>-179705</wp:posOffset>
                </wp:positionV>
                <wp:extent cx="7784327" cy="811033"/>
                <wp:effectExtent l="0" t="0" r="7620" b="8255"/>
                <wp:wrapNone/>
                <wp:docPr id="20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4327" cy="81103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58DEB" id="Rectangle 188" o:spid="_x0000_s1026" style="position:absolute;margin-left:561.75pt;margin-top:-14.15pt;width:612.95pt;height:63.85pt;z-index:-251544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" fillcolor="#943634 [2405]" stroked="f">
                <w10:wrap anchorx="page"/>
              </v:rect>
            </w:pict>
          </mc:Fallback>
        </mc:AlternateContent>
      </w:r>
      <w:r w:rsidR="00E873AC" w:rsidRPr="004C7F74">
        <w:rPr>
          <w:color w:val="FFFFFF" w:themeColor="background1"/>
          <w:sz w:val="56"/>
          <w:szCs w:val="56"/>
        </w:rPr>
        <w:t>NÁVRHOVÁ ČÁST</w:t>
      </w:r>
      <w:bookmarkEnd w:id="0"/>
    </w:p>
    <w:p w14:paraId="74170ABB" w14:textId="77777777" w:rsidR="008C60FF" w:rsidRDefault="008C60FF" w:rsidP="008C60FF">
      <w:pPr>
        <w:pStyle w:val="Bezmezer"/>
        <w:spacing w:before="0" w:after="0"/>
      </w:pPr>
    </w:p>
    <w:p w14:paraId="283EF3F7" w14:textId="066A0FD9" w:rsidR="00967B7B" w:rsidRDefault="00455FD0" w:rsidP="00E873AC">
      <w:pPr>
        <w:pStyle w:val="Styl2"/>
      </w:pPr>
      <w:bookmarkStart w:id="1" w:name="_Toc55750393"/>
      <w:r>
        <w:t xml:space="preserve">DLOUHODOBÁ </w:t>
      </w:r>
      <w:r w:rsidR="00E873AC" w:rsidRPr="006C07CB">
        <w:t>VIZE</w:t>
      </w:r>
      <w:bookmarkEnd w:id="1"/>
      <w:r w:rsidR="00E873AC" w:rsidRPr="006C07CB">
        <w:t xml:space="preserve"> </w:t>
      </w:r>
    </w:p>
    <w:p w14:paraId="03A44C04" w14:textId="681A57F7" w:rsidR="0026371A" w:rsidRPr="003970F1" w:rsidRDefault="0026371A" w:rsidP="00A11FC6">
      <w:r w:rsidRPr="003970F1">
        <w:t>Zamýšleným účelem</w:t>
      </w:r>
      <w:r w:rsidR="00A11FC6" w:rsidRPr="003970F1">
        <w:t xml:space="preserve"> níže uvedené vize je nastolit koncept dalšího směřování rozvoje obce </w:t>
      </w:r>
      <w:r w:rsidRPr="003970F1">
        <w:t>Moldava</w:t>
      </w:r>
      <w:r w:rsidR="00A11FC6" w:rsidRPr="003970F1">
        <w:t xml:space="preserve"> tak, aby došlo k jejímu trvale udržitelnému rozvoji za předpokladu </w:t>
      </w:r>
      <w:r w:rsidRPr="003970F1">
        <w:t>respektování jedinečnosti obce, zachování jej</w:t>
      </w:r>
      <w:r w:rsidR="00357A36">
        <w:t>i</w:t>
      </w:r>
      <w:r w:rsidRPr="003970F1">
        <w:t>ch původních</w:t>
      </w:r>
      <w:r w:rsidR="00A11FC6" w:rsidRPr="003970F1">
        <w:t xml:space="preserve"> hodnot a ochrany životního prostředí. Strategická vize je </w:t>
      </w:r>
      <w:r w:rsidRPr="003970F1">
        <w:t xml:space="preserve">společnou a </w:t>
      </w:r>
      <w:r w:rsidR="00A11FC6" w:rsidRPr="003970F1">
        <w:t xml:space="preserve">sdílenou představou o budoucnosti obce, </w:t>
      </w:r>
      <w:r w:rsidRPr="003970F1">
        <w:t xml:space="preserve">o </w:t>
      </w:r>
      <w:r w:rsidR="00A11FC6" w:rsidRPr="003970F1">
        <w:t xml:space="preserve">jejíž naplnění je potřeba </w:t>
      </w:r>
      <w:r w:rsidRPr="003970F1">
        <w:t>usilovat</w:t>
      </w:r>
      <w:r w:rsidR="00A11FC6" w:rsidRPr="003970F1">
        <w:t xml:space="preserve"> plněním </w:t>
      </w:r>
      <w:r w:rsidRPr="003970F1">
        <w:t>vytyčených cílů uvedených níže.</w:t>
      </w:r>
    </w:p>
    <w:p w14:paraId="426EDAE5" w14:textId="77777777" w:rsidR="0026371A" w:rsidRPr="003970F1" w:rsidRDefault="0026371A" w:rsidP="00A11FC6">
      <w:pPr>
        <w:rPr>
          <w:sz w:val="16"/>
          <w:szCs w:val="16"/>
        </w:rPr>
      </w:pPr>
    </w:p>
    <w:p w14:paraId="6EB86D97" w14:textId="10857B9D" w:rsidR="0026371A" w:rsidRPr="00D7169A" w:rsidRDefault="008C60FF" w:rsidP="00AF307D">
      <w:pPr>
        <w:jc w:val="center"/>
        <w:rPr>
          <w:b/>
          <w:i/>
          <w:color w:val="C0504D" w:themeColor="accent2"/>
          <w:sz w:val="28"/>
          <w:szCs w:val="28"/>
          <w:u w:val="single"/>
        </w:rPr>
      </w:pPr>
      <w:r w:rsidRPr="00D7169A">
        <w:rPr>
          <w:b/>
          <w:i/>
          <w:color w:val="C0504D" w:themeColor="accent2"/>
          <w:sz w:val="28"/>
          <w:szCs w:val="28"/>
          <w:u w:val="single"/>
        </w:rPr>
        <w:t xml:space="preserve">Za životem i za rekreací do </w:t>
      </w:r>
      <w:r w:rsidR="0026371A" w:rsidRPr="00D7169A">
        <w:rPr>
          <w:b/>
          <w:i/>
          <w:color w:val="C0504D" w:themeColor="accent2"/>
          <w:sz w:val="28"/>
          <w:szCs w:val="28"/>
          <w:u w:val="single"/>
        </w:rPr>
        <w:t>krušnohorské obce Moldava</w:t>
      </w:r>
      <w:r w:rsidR="00112FFF" w:rsidRPr="00D7169A">
        <w:rPr>
          <w:b/>
          <w:i/>
          <w:color w:val="C0504D" w:themeColor="accent2"/>
          <w:sz w:val="28"/>
          <w:szCs w:val="28"/>
          <w:u w:val="single"/>
        </w:rPr>
        <w:t xml:space="preserve"> </w:t>
      </w:r>
    </w:p>
    <w:p w14:paraId="22185718" w14:textId="39E0B788" w:rsidR="00771B42" w:rsidRDefault="00771B42" w:rsidP="00771B42">
      <w:pPr>
        <w:jc w:val="center"/>
        <w:rPr>
          <w:i/>
        </w:rPr>
      </w:pPr>
      <w:r w:rsidRPr="003970F1">
        <w:rPr>
          <w:noProof/>
          <w:lang w:eastAsia="cs-CZ"/>
        </w:rPr>
        <w:drawing>
          <wp:anchor distT="0" distB="0" distL="114300" distR="114300" simplePos="0" relativeHeight="251808256" behindDoc="0" locked="0" layoutInCell="1" allowOverlap="1" wp14:anchorId="46267705" wp14:editId="0B81CD9C">
            <wp:simplePos x="0" y="0"/>
            <wp:positionH relativeFrom="margin">
              <wp:align>center</wp:align>
            </wp:positionH>
            <wp:positionV relativeFrom="paragraph">
              <wp:posOffset>1953092</wp:posOffset>
            </wp:positionV>
            <wp:extent cx="5504180" cy="3098165"/>
            <wp:effectExtent l="0" t="0" r="1270" b="6985"/>
            <wp:wrapTopAndBottom/>
            <wp:docPr id="218" name="Obrázek 218" descr="https://1gr.cz/fotky/idnes/19/063/r7/PAK7c2366_Mold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gr.cz/fotky/idnes/19/063/r7/PAK7c2366_Molda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FFF" w:rsidRPr="003970F1">
        <w:rPr>
          <w:i/>
        </w:rPr>
        <w:t xml:space="preserve">Vizí obce Moldava je stát se plnohodnotným místem pro život </w:t>
      </w:r>
      <w:r w:rsidR="008C60FF" w:rsidRPr="003970F1">
        <w:rPr>
          <w:i/>
        </w:rPr>
        <w:t>všem milovníkům přírody a</w:t>
      </w:r>
      <w:r w:rsidR="001C7610">
        <w:rPr>
          <w:i/>
        </w:rPr>
        <w:t> </w:t>
      </w:r>
      <w:r w:rsidR="008C60FF" w:rsidRPr="003970F1">
        <w:rPr>
          <w:i/>
        </w:rPr>
        <w:t xml:space="preserve">turistiky, kteří se </w:t>
      </w:r>
      <w:r w:rsidR="00112FFF" w:rsidRPr="003970F1">
        <w:rPr>
          <w:i/>
        </w:rPr>
        <w:t>v samotném srdci K</w:t>
      </w:r>
      <w:r w:rsidR="008C60FF" w:rsidRPr="003970F1">
        <w:rPr>
          <w:i/>
        </w:rPr>
        <w:t>rušných hor rozhodnou hledat klid a odpočinek, kterého se v rušných městech nedostává. Obcí, která v souladu s územně plánovací politikou usiluje o</w:t>
      </w:r>
      <w:r w:rsidR="001C7610">
        <w:rPr>
          <w:i/>
        </w:rPr>
        <w:t> </w:t>
      </w:r>
      <w:r w:rsidRPr="003970F1">
        <w:rPr>
          <w:i/>
        </w:rPr>
        <w:t xml:space="preserve">systematický </w:t>
      </w:r>
      <w:r w:rsidR="008C60FF" w:rsidRPr="003970F1">
        <w:rPr>
          <w:i/>
        </w:rPr>
        <w:t>rozvoj ploch pro bydlení, avšak za předpokladu vzájemné</w:t>
      </w:r>
      <w:r w:rsidR="00357A36">
        <w:rPr>
          <w:i/>
        </w:rPr>
        <w:t>ho</w:t>
      </w:r>
      <w:r w:rsidR="008C60FF" w:rsidRPr="003970F1">
        <w:rPr>
          <w:i/>
        </w:rPr>
        <w:t xml:space="preserve"> respektu ochrany přírody a krajinného rázu. </w:t>
      </w:r>
      <w:r w:rsidRPr="003970F1">
        <w:rPr>
          <w:i/>
        </w:rPr>
        <w:t>Obcí, v</w:t>
      </w:r>
      <w:r w:rsidR="00357A36">
        <w:rPr>
          <w:i/>
        </w:rPr>
        <w:t>e</w:t>
      </w:r>
      <w:r w:rsidRPr="003970F1">
        <w:rPr>
          <w:i/>
        </w:rPr>
        <w:t> které budou jak turisté s rekreanty, tak i noví zájemci o trvalé bydlení</w:t>
      </w:r>
      <w:r w:rsidR="00357A36">
        <w:rPr>
          <w:i/>
        </w:rPr>
        <w:t>,</w:t>
      </w:r>
      <w:r w:rsidRPr="003970F1">
        <w:rPr>
          <w:i/>
        </w:rPr>
        <w:t xml:space="preserve"> vítáni. V neposlední řadě pak obcí, která dbá na uspokojení potřeb svých obyvatel, mezi</w:t>
      </w:r>
      <w:r w:rsidR="001C7610">
        <w:rPr>
          <w:i/>
        </w:rPr>
        <w:t> </w:t>
      </w:r>
      <w:r w:rsidRPr="003970F1">
        <w:rPr>
          <w:i/>
        </w:rPr>
        <w:t>které patří zejména odpovídající občanská vybavenost, služby a volnočasové aktivity.</w:t>
      </w:r>
      <w:r>
        <w:rPr>
          <w:i/>
        </w:rPr>
        <w:t xml:space="preserve"> </w:t>
      </w:r>
    </w:p>
    <w:p w14:paraId="3743D5E6" w14:textId="50B91783" w:rsidR="00A779F3" w:rsidRPr="00771B42" w:rsidRDefault="00AF307D" w:rsidP="00771B42">
      <w:pPr>
        <w:jc w:val="center"/>
        <w:rPr>
          <w:i/>
        </w:rPr>
      </w:pPr>
      <w:r w:rsidRPr="00AF307D">
        <w:rPr>
          <w:i/>
          <w:sz w:val="18"/>
          <w:szCs w:val="18"/>
        </w:rPr>
        <w:t>Foto: Martin Valina, Chomutov</w:t>
      </w:r>
      <w:r w:rsidR="00A11FC6" w:rsidRPr="00771B42">
        <w:rPr>
          <w:highlight w:val="yellow"/>
        </w:rPr>
        <w:br w:type="page"/>
      </w:r>
    </w:p>
    <w:p w14:paraId="62473242" w14:textId="167BDC77" w:rsidR="00E873AC" w:rsidRPr="006C07CB" w:rsidRDefault="00E873AC" w:rsidP="00E873AC">
      <w:pPr>
        <w:pStyle w:val="Styl2"/>
      </w:pPr>
      <w:bookmarkStart w:id="2" w:name="_Toc55750394"/>
      <w:r w:rsidRPr="006C07CB">
        <w:lastRenderedPageBreak/>
        <w:t>STRATEGICKÉ CÍLE</w:t>
      </w:r>
      <w:bookmarkEnd w:id="2"/>
    </w:p>
    <w:p w14:paraId="23914626" w14:textId="47AEB276" w:rsidR="00C442C0" w:rsidRPr="00612782" w:rsidRDefault="00612782" w:rsidP="00612782">
      <w:r w:rsidRPr="00612782">
        <w:t>Níže uvedené strategické cíle představují jednotlivé kroky, které povedou ke kýženému rozvoji oblasti tak, aby bylo dosaženo naplnění výše uvedené vize rozvoje obce. Jednotlivá opatření a</w:t>
      </w:r>
      <w:r w:rsidR="00357A36">
        <w:t> </w:t>
      </w:r>
      <w:r w:rsidRPr="00612782">
        <w:t>cíle jsou rozděleny do strategických oblastí, které je zapotřebí v obci co nejvíce rozvíjet.</w:t>
      </w:r>
    </w:p>
    <w:p w14:paraId="3E0B9E6B" w14:textId="77777777" w:rsidR="00612782" w:rsidRPr="0016721B" w:rsidRDefault="00612782" w:rsidP="00612782">
      <w:pPr>
        <w:rPr>
          <w:i/>
          <w:sz w:val="16"/>
          <w:szCs w:val="16"/>
        </w:rPr>
      </w:pPr>
    </w:p>
    <w:p w14:paraId="04E390D9" w14:textId="77777777" w:rsidR="00A3429F" w:rsidRPr="00A3429F" w:rsidRDefault="00A3429F" w:rsidP="00A3429F">
      <w:pPr>
        <w:pBdr>
          <w:bottom w:val="single" w:sz="12" w:space="1" w:color="C0504D" w:themeColor="accent2"/>
        </w:pBdr>
        <w:shd w:val="clear" w:color="auto" w:fill="C0504D" w:themeFill="accent2"/>
        <w:spacing w:after="240"/>
        <w:jc w:val="center"/>
        <w:rPr>
          <w:rFonts w:cstheme="minorHAnsi"/>
          <w:b/>
          <w:color w:val="FFFFFF" w:themeColor="background1"/>
          <w:sz w:val="2"/>
          <w:szCs w:val="2"/>
        </w:rPr>
      </w:pPr>
    </w:p>
    <w:p w14:paraId="26D2621E" w14:textId="77777777" w:rsidR="00612782" w:rsidRPr="00A3429F" w:rsidRDefault="00612782" w:rsidP="00A3429F">
      <w:pPr>
        <w:pBdr>
          <w:bottom w:val="single" w:sz="12" w:space="1" w:color="C0504D" w:themeColor="accent2"/>
        </w:pBdr>
        <w:shd w:val="clear" w:color="auto" w:fill="C0504D" w:themeFill="accent2"/>
        <w:jc w:val="center"/>
        <w:rPr>
          <w:rFonts w:cstheme="minorHAnsi"/>
          <w:b/>
          <w:color w:val="FFFFFF" w:themeColor="background1"/>
          <w:sz w:val="28"/>
          <w:szCs w:val="28"/>
        </w:rPr>
      </w:pPr>
      <w:r w:rsidRPr="00A3429F">
        <w:rPr>
          <w:rFonts w:cstheme="minorHAnsi"/>
          <w:b/>
          <w:color w:val="FFFFFF" w:themeColor="background1"/>
          <w:sz w:val="28"/>
          <w:szCs w:val="28"/>
        </w:rPr>
        <w:t>CÍL 1 - UDRŽITELNÉ HOSPODAŘENÍ S PŘÍRODNÍMI ZDROJI</w:t>
      </w:r>
    </w:p>
    <w:p w14:paraId="249F5948" w14:textId="77777777" w:rsidR="00612782" w:rsidRPr="0016721B" w:rsidRDefault="00612782" w:rsidP="00612782">
      <w:pPr>
        <w:rPr>
          <w:rFonts w:cstheme="minorHAnsi"/>
          <w:b/>
          <w:i/>
          <w:color w:val="000000" w:themeColor="text1"/>
          <w:sz w:val="16"/>
          <w:szCs w:val="16"/>
          <w:u w:val="single"/>
        </w:rPr>
      </w:pPr>
    </w:p>
    <w:p w14:paraId="713C6AF6" w14:textId="77777777" w:rsidR="00612782" w:rsidRPr="00612782" w:rsidRDefault="00612782" w:rsidP="00612782">
      <w:pPr>
        <w:pStyle w:val="Odstavecseseznamem"/>
        <w:numPr>
          <w:ilvl w:val="1"/>
          <w:numId w:val="24"/>
        </w:numPr>
        <w:rPr>
          <w:rFonts w:cstheme="minorHAnsi"/>
          <w:b/>
          <w:color w:val="C0504D" w:themeColor="accent2"/>
        </w:rPr>
      </w:pPr>
      <w:r w:rsidRPr="00612782">
        <w:rPr>
          <w:rFonts w:cstheme="minorHAnsi"/>
          <w:b/>
          <w:i/>
          <w:color w:val="C0504D" w:themeColor="accent2"/>
        </w:rPr>
        <w:t>OPTIMALIZACE VODNÍHO HOSPODÁŘSTVÍ</w:t>
      </w:r>
    </w:p>
    <w:p w14:paraId="44922F89" w14:textId="14013D80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Rekonstrukce vodovodního řadu v části dolní Moldava</w:t>
      </w:r>
    </w:p>
    <w:p w14:paraId="587D428A" w14:textId="0EA108CE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 xml:space="preserve">Oprava vodojemu v části dolní Moldava </w:t>
      </w:r>
    </w:p>
    <w:p w14:paraId="4112991C" w14:textId="52DB8E3E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 xml:space="preserve">Dokončení rekonstrukce vodovodního řadu v části Nové Město </w:t>
      </w:r>
    </w:p>
    <w:p w14:paraId="55D6D73B" w14:textId="69407519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</w:rPr>
        <w:t>Úprava přístupové komunikace k úpravně vody v část</w:t>
      </w:r>
      <w:r w:rsidR="00357A36">
        <w:rPr>
          <w:rFonts w:cstheme="minorHAnsi"/>
          <w:i/>
        </w:rPr>
        <w:t>i</w:t>
      </w:r>
      <w:r w:rsidRPr="00612782">
        <w:rPr>
          <w:rFonts w:cstheme="minorHAnsi"/>
          <w:i/>
        </w:rPr>
        <w:t xml:space="preserve"> Nové Město</w:t>
      </w:r>
    </w:p>
    <w:p w14:paraId="3BD32378" w14:textId="68D92229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 xml:space="preserve">Rekonstrukce úpravny vody v části Nové Město </w:t>
      </w:r>
    </w:p>
    <w:p w14:paraId="3023983C" w14:textId="2E049520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 xml:space="preserve">Posílení vodních zdrojů pro části Nové Město a dolní Moldava </w:t>
      </w:r>
    </w:p>
    <w:p w14:paraId="00D9C100" w14:textId="77777777" w:rsidR="00612782" w:rsidRPr="0016721B" w:rsidRDefault="00612782" w:rsidP="005662BD">
      <w:pPr>
        <w:pStyle w:val="Odstavecseseznamem"/>
        <w:rPr>
          <w:rFonts w:cstheme="minorHAnsi"/>
          <w:b/>
          <w:color w:val="C0504D" w:themeColor="accent2"/>
          <w:sz w:val="16"/>
          <w:szCs w:val="16"/>
          <w:u w:val="single"/>
        </w:rPr>
      </w:pPr>
    </w:p>
    <w:p w14:paraId="33EB839E" w14:textId="77777777" w:rsidR="00612782" w:rsidRPr="00612782" w:rsidRDefault="00612782" w:rsidP="005662BD">
      <w:pPr>
        <w:pStyle w:val="Odstavecseseznamem"/>
        <w:numPr>
          <w:ilvl w:val="1"/>
          <w:numId w:val="24"/>
        </w:numPr>
        <w:spacing w:after="240"/>
        <w:rPr>
          <w:rFonts w:cstheme="minorHAnsi"/>
          <w:color w:val="C0504D" w:themeColor="accent2"/>
        </w:rPr>
      </w:pPr>
      <w:r w:rsidRPr="00612782">
        <w:rPr>
          <w:rFonts w:cstheme="minorHAnsi"/>
          <w:b/>
          <w:i/>
          <w:color w:val="C0504D" w:themeColor="accent2"/>
        </w:rPr>
        <w:t>OPTIMALIZACE ODPADOVÉHO HOSPODÁŘSTVÍ</w:t>
      </w:r>
    </w:p>
    <w:p w14:paraId="2C5EA7A8" w14:textId="77777777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color w:val="C0504D" w:themeColor="accent2"/>
        </w:rPr>
      </w:pPr>
      <w:r w:rsidRPr="00612782">
        <w:rPr>
          <w:rFonts w:cstheme="minorHAnsi"/>
          <w:i/>
          <w:color w:val="000000" w:themeColor="text1"/>
        </w:rPr>
        <w:t>Vybudování ČOV a splaškové kanalizace pro část dolní Moldava</w:t>
      </w:r>
    </w:p>
    <w:p w14:paraId="76F64085" w14:textId="4412880B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color w:val="C0504D" w:themeColor="accent2"/>
        </w:rPr>
      </w:pPr>
      <w:r w:rsidRPr="00612782">
        <w:rPr>
          <w:rFonts w:cstheme="minorHAnsi"/>
          <w:i/>
        </w:rPr>
        <w:t xml:space="preserve">Projektová příprava na optimalizaci řešení systému </w:t>
      </w:r>
      <w:r w:rsidR="00357A36">
        <w:rPr>
          <w:rFonts w:cstheme="minorHAnsi"/>
          <w:i/>
        </w:rPr>
        <w:t xml:space="preserve">odvádění </w:t>
      </w:r>
      <w:r w:rsidRPr="00612782">
        <w:rPr>
          <w:rFonts w:cstheme="minorHAnsi"/>
          <w:i/>
        </w:rPr>
        <w:t>odpadních vod pro část Nové Město</w:t>
      </w:r>
    </w:p>
    <w:p w14:paraId="59A37123" w14:textId="243AB3C1" w:rsidR="00612782" w:rsidRPr="00612782" w:rsidRDefault="00A46CA7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color w:val="C0504D" w:themeColor="accent2"/>
        </w:rPr>
      </w:pPr>
      <w:r>
        <w:rPr>
          <w:rFonts w:cstheme="minorHAnsi"/>
          <w:i/>
          <w:color w:val="000000" w:themeColor="text1"/>
        </w:rPr>
        <w:t xml:space="preserve">Zkvalitnění míst pro </w:t>
      </w:r>
      <w:r w:rsidR="00C357F6">
        <w:rPr>
          <w:rFonts w:cstheme="minorHAnsi"/>
          <w:i/>
          <w:color w:val="000000" w:themeColor="text1"/>
        </w:rPr>
        <w:t>shromažďování separovaného odpadu</w:t>
      </w:r>
    </w:p>
    <w:p w14:paraId="47125BAB" w14:textId="77777777" w:rsidR="00612782" w:rsidRPr="0016721B" w:rsidRDefault="00612782" w:rsidP="005662BD">
      <w:pPr>
        <w:pStyle w:val="Odstavecseseznamem"/>
        <w:spacing w:before="240" w:after="240"/>
        <w:rPr>
          <w:rFonts w:cstheme="minorHAnsi"/>
          <w:color w:val="C0504D" w:themeColor="accent2"/>
          <w:sz w:val="16"/>
          <w:szCs w:val="16"/>
        </w:rPr>
      </w:pPr>
    </w:p>
    <w:p w14:paraId="5653FD52" w14:textId="2D421EB1" w:rsidR="00612782" w:rsidRPr="00612782" w:rsidRDefault="005D1619" w:rsidP="005662BD">
      <w:pPr>
        <w:pStyle w:val="Odstavecseseznamem"/>
        <w:numPr>
          <w:ilvl w:val="1"/>
          <w:numId w:val="24"/>
        </w:numPr>
        <w:spacing w:before="240"/>
        <w:rPr>
          <w:rFonts w:cstheme="minorHAnsi"/>
          <w:b/>
          <w:color w:val="C0504D" w:themeColor="accent2"/>
        </w:rPr>
      </w:pPr>
      <w:r>
        <w:rPr>
          <w:rFonts w:cstheme="minorHAnsi"/>
          <w:b/>
          <w:i/>
          <w:color w:val="C0504D" w:themeColor="accent2"/>
        </w:rPr>
        <w:t>ŠETRNÉ ZACHÁZENÍ S PŘÍRODNÍMI ZDROJI</w:t>
      </w:r>
    </w:p>
    <w:p w14:paraId="1A964ED6" w14:textId="6D00762E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Opravy dvou vodních nádrží v části dolní Moldava (hráze, zábradlí, odbahnění)</w:t>
      </w:r>
    </w:p>
    <w:p w14:paraId="01334FE1" w14:textId="77777777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Vybudování nové malé vodní nádrže doplňující vodní soustavu nádrží na Moldavském potoce</w:t>
      </w:r>
    </w:p>
    <w:p w14:paraId="49A37CDC" w14:textId="49571BAA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 xml:space="preserve">Rekonstrukce hasičské nádrže s důrazem na </w:t>
      </w:r>
      <w:r w:rsidR="00357A36">
        <w:rPr>
          <w:rFonts w:cstheme="minorHAnsi"/>
          <w:i/>
          <w:color w:val="000000" w:themeColor="text1"/>
        </w:rPr>
        <w:t>víceúčelové využití vodního zdroje</w:t>
      </w:r>
    </w:p>
    <w:p w14:paraId="775EF394" w14:textId="77777777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Úprava toku Moldavského potoka s důrazem na zachování přirozeného stavu (p.č. 866/3)</w:t>
      </w:r>
    </w:p>
    <w:p w14:paraId="687DC3FC" w14:textId="77777777" w:rsidR="00612782" w:rsidRPr="00612782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Zefektivnění hospodaření s dešťovou vodou odtékající z veřejných budov</w:t>
      </w:r>
    </w:p>
    <w:p w14:paraId="6A362D50" w14:textId="5FEACDC9" w:rsidR="00A3429F" w:rsidRPr="00A46CA7" w:rsidRDefault="00612782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 w:after="240"/>
        <w:rPr>
          <w:rFonts w:cstheme="minorHAnsi"/>
          <w:b/>
          <w:color w:val="C0504D" w:themeColor="accent2"/>
          <w:u w:val="single"/>
        </w:rPr>
      </w:pPr>
      <w:r w:rsidRPr="00612782">
        <w:rPr>
          <w:rFonts w:cstheme="minorHAnsi"/>
          <w:i/>
          <w:color w:val="000000" w:themeColor="text1"/>
        </w:rPr>
        <w:t>Umístění drobných vodních biotopů (mokřadů a tůní) do krajiny v části dolní Moldav</w:t>
      </w:r>
      <w:r w:rsidR="00357A36">
        <w:rPr>
          <w:rFonts w:cstheme="minorHAnsi"/>
          <w:i/>
          <w:color w:val="000000" w:themeColor="text1"/>
        </w:rPr>
        <w:t>a</w:t>
      </w:r>
    </w:p>
    <w:p w14:paraId="4DE58B09" w14:textId="35C4C612" w:rsidR="00A46CA7" w:rsidRPr="004A4DC8" w:rsidRDefault="00A46CA7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 w:after="240"/>
        <w:rPr>
          <w:rFonts w:cstheme="minorHAnsi"/>
          <w:b/>
          <w:color w:val="C0504D" w:themeColor="accent2"/>
          <w:u w:val="single"/>
        </w:rPr>
      </w:pPr>
      <w:r>
        <w:rPr>
          <w:rFonts w:cstheme="minorHAnsi"/>
          <w:i/>
          <w:color w:val="000000" w:themeColor="text1"/>
        </w:rPr>
        <w:t>Vybudování nové malé vodní nádrže na potoce v části Nové město</w:t>
      </w:r>
    </w:p>
    <w:p w14:paraId="58EF773B" w14:textId="52904C30" w:rsidR="004A4DC8" w:rsidRPr="00A3429F" w:rsidRDefault="004A4DC8" w:rsidP="005662BD">
      <w:pPr>
        <w:pStyle w:val="Odstavecseseznamem"/>
        <w:numPr>
          <w:ilvl w:val="2"/>
          <w:numId w:val="2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 w:after="240"/>
        <w:rPr>
          <w:rFonts w:cstheme="minorHAnsi"/>
          <w:b/>
          <w:color w:val="C0504D" w:themeColor="accent2"/>
          <w:u w:val="single"/>
        </w:rPr>
      </w:pPr>
      <w:r>
        <w:rPr>
          <w:rFonts w:cstheme="minorHAnsi"/>
          <w:i/>
          <w:color w:val="000000" w:themeColor="text1"/>
        </w:rPr>
        <w:t xml:space="preserve">Podpora využití </w:t>
      </w:r>
      <w:r w:rsidRPr="004A4DC8">
        <w:rPr>
          <w:rFonts w:cstheme="minorHAnsi"/>
          <w:i/>
          <w:color w:val="000000" w:themeColor="text1"/>
        </w:rPr>
        <w:t>energie z obnovitelných zdrojů</w:t>
      </w:r>
    </w:p>
    <w:p w14:paraId="43DD01E4" w14:textId="77777777" w:rsidR="00A3429F" w:rsidRPr="00FA4EAE" w:rsidRDefault="00A3429F" w:rsidP="00A3429F">
      <w:pPr>
        <w:pBdr>
          <w:bottom w:val="single" w:sz="12" w:space="1" w:color="C0504D" w:themeColor="accent2"/>
        </w:pBdr>
        <w:shd w:val="clear" w:color="auto" w:fill="C0504D" w:themeFill="accent2"/>
        <w:spacing w:after="240"/>
        <w:jc w:val="center"/>
        <w:rPr>
          <w:rFonts w:cstheme="minorHAnsi"/>
          <w:b/>
          <w:color w:val="FFFFFF" w:themeColor="background1"/>
          <w:sz w:val="2"/>
          <w:szCs w:val="2"/>
        </w:rPr>
      </w:pPr>
    </w:p>
    <w:p w14:paraId="12EBC4A6" w14:textId="77777777" w:rsidR="004270F6" w:rsidRPr="00A3429F" w:rsidRDefault="004270F6" w:rsidP="00A3429F">
      <w:pPr>
        <w:pBdr>
          <w:bottom w:val="single" w:sz="12" w:space="1" w:color="C0504D" w:themeColor="accent2"/>
        </w:pBdr>
        <w:shd w:val="clear" w:color="auto" w:fill="C0504D" w:themeFill="accent2"/>
        <w:jc w:val="center"/>
        <w:rPr>
          <w:rFonts w:cstheme="minorHAnsi"/>
          <w:b/>
          <w:color w:val="FFFFFF" w:themeColor="background1"/>
          <w:sz w:val="28"/>
          <w:szCs w:val="28"/>
        </w:rPr>
      </w:pPr>
      <w:r w:rsidRPr="00A3429F">
        <w:rPr>
          <w:rFonts w:cstheme="minorHAnsi"/>
          <w:b/>
          <w:color w:val="FFFFFF" w:themeColor="background1"/>
          <w:sz w:val="28"/>
          <w:szCs w:val="28"/>
        </w:rPr>
        <w:t>CÍL 2 - ZLEPŠENÍ STAVU VEŘEJNÉ INFRASTRUKTURY</w:t>
      </w:r>
    </w:p>
    <w:p w14:paraId="675AE04B" w14:textId="77777777" w:rsidR="004270F6" w:rsidRPr="005662BD" w:rsidRDefault="004270F6" w:rsidP="004270F6">
      <w:pPr>
        <w:rPr>
          <w:rFonts w:cstheme="minorHAnsi"/>
          <w:b/>
          <w:i/>
          <w:color w:val="000000" w:themeColor="text1"/>
          <w:sz w:val="16"/>
          <w:szCs w:val="16"/>
          <w:u w:val="single"/>
        </w:rPr>
      </w:pPr>
    </w:p>
    <w:p w14:paraId="2844229B" w14:textId="2DB85B45" w:rsidR="004270F6" w:rsidRPr="004270F6" w:rsidRDefault="004270F6" w:rsidP="005662BD">
      <w:pPr>
        <w:pStyle w:val="Odstavecseseznamem"/>
        <w:numPr>
          <w:ilvl w:val="1"/>
          <w:numId w:val="32"/>
        </w:numPr>
        <w:rPr>
          <w:rFonts w:cstheme="minorHAnsi"/>
          <w:b/>
          <w:color w:val="C0504D" w:themeColor="accent2"/>
        </w:rPr>
      </w:pPr>
      <w:r w:rsidRPr="004270F6">
        <w:rPr>
          <w:rFonts w:cstheme="minorHAnsi"/>
          <w:b/>
          <w:i/>
          <w:color w:val="C0504D" w:themeColor="accent2"/>
        </w:rPr>
        <w:t>ZKVALITNĚNÍ OBČANSKÉ VYBAVENOSTI</w:t>
      </w:r>
    </w:p>
    <w:p w14:paraId="60D35785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Zajištění vysokorychlostního internetu na území obce</w:t>
      </w:r>
    </w:p>
    <w:p w14:paraId="2E71565C" w14:textId="77777777" w:rsidR="00C357F6" w:rsidRPr="00C357F6" w:rsidRDefault="00C357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C357F6">
        <w:rPr>
          <w:rFonts w:cstheme="minorHAnsi"/>
          <w:i/>
          <w:color w:val="000000" w:themeColor="text1"/>
        </w:rPr>
        <w:t>Rekonstrukce budovy hlavního nádraží a uzpůsobení vnitřních prostor službám občanské vybavenosti, cestovního ruchu a podnikatelskému využití</w:t>
      </w:r>
    </w:p>
    <w:p w14:paraId="35E0B3F8" w14:textId="101ED471" w:rsidR="00C357F6" w:rsidRPr="00BD596D" w:rsidRDefault="00C357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BD596D">
        <w:rPr>
          <w:rFonts w:cstheme="minorHAnsi"/>
          <w:i/>
          <w:color w:val="000000" w:themeColor="text1"/>
        </w:rPr>
        <w:t>Vybudování centrální, odpočinkové a volnočasové zóny navázané na sportovní areál v dolní Moldavě včetně odstranění nepřirozených bariér</w:t>
      </w:r>
      <w:r w:rsidR="00BD596D" w:rsidRPr="00BD596D">
        <w:rPr>
          <w:rFonts w:cstheme="minorHAnsi"/>
          <w:i/>
          <w:color w:val="000000" w:themeColor="text1"/>
        </w:rPr>
        <w:t xml:space="preserve"> a </w:t>
      </w:r>
      <w:r w:rsidRPr="00BD596D">
        <w:rPr>
          <w:rFonts w:cstheme="minorHAnsi"/>
          <w:i/>
          <w:color w:val="000000" w:themeColor="text1"/>
        </w:rPr>
        <w:t xml:space="preserve">doplnění </w:t>
      </w:r>
      <w:r w:rsidR="00BD596D" w:rsidRPr="00BD596D">
        <w:rPr>
          <w:rFonts w:cstheme="minorHAnsi"/>
          <w:i/>
          <w:color w:val="000000" w:themeColor="text1"/>
        </w:rPr>
        <w:t xml:space="preserve">o </w:t>
      </w:r>
      <w:r w:rsidRPr="00BD596D">
        <w:rPr>
          <w:rFonts w:cstheme="minorHAnsi"/>
          <w:i/>
          <w:color w:val="000000" w:themeColor="text1"/>
        </w:rPr>
        <w:t>základní herní prvk</w:t>
      </w:r>
      <w:r w:rsidR="00BD596D" w:rsidRPr="00BD596D">
        <w:rPr>
          <w:rFonts w:cstheme="minorHAnsi"/>
          <w:i/>
          <w:color w:val="000000" w:themeColor="text1"/>
        </w:rPr>
        <w:t>y</w:t>
      </w:r>
    </w:p>
    <w:p w14:paraId="4358DFFB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Rekonstrukce současné budovy OÚ s důrazem na energetické úspory</w:t>
      </w:r>
    </w:p>
    <w:p w14:paraId="52476C35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Vytvoření bezbariérového obecního úřadu</w:t>
      </w:r>
    </w:p>
    <w:p w14:paraId="3001205E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Kompletní rekonstrukce budovy č. p. 138 s obecními byty s důrazem na energetické úspory</w:t>
      </w:r>
    </w:p>
    <w:p w14:paraId="20E961EA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Rekonstrukce požární zbrojnice – střechy, elektroinstalace a obnova interiéru</w:t>
      </w:r>
    </w:p>
    <w:p w14:paraId="20FCC99B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Rekonstrukce halové obecní garáže s důrazem na využití solární energie a odtékající dešťové vody</w:t>
      </w:r>
    </w:p>
    <w:p w14:paraId="0E27ADB1" w14:textId="33FA7363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Postupná obnova hasičského vybavení a techniky</w:t>
      </w:r>
    </w:p>
    <w:p w14:paraId="233F0B5C" w14:textId="77777777" w:rsidR="004270F6" w:rsidRPr="003E5E56" w:rsidRDefault="004270F6" w:rsidP="003E5E56">
      <w:pPr>
        <w:rPr>
          <w:rFonts w:cstheme="minorHAnsi"/>
          <w:i/>
          <w:color w:val="000000" w:themeColor="text1"/>
          <w:sz w:val="6"/>
          <w:szCs w:val="6"/>
        </w:rPr>
      </w:pPr>
    </w:p>
    <w:p w14:paraId="389037CD" w14:textId="0E6522F1" w:rsidR="004270F6" w:rsidRPr="004270F6" w:rsidRDefault="003E5E56" w:rsidP="00502FD2">
      <w:pPr>
        <w:pStyle w:val="Odstavecseseznamem"/>
        <w:numPr>
          <w:ilvl w:val="1"/>
          <w:numId w:val="32"/>
        </w:numPr>
        <w:spacing w:before="240" w:after="240"/>
        <w:rPr>
          <w:rFonts w:cstheme="minorHAnsi"/>
          <w:b/>
          <w:color w:val="C0504D" w:themeColor="accent2"/>
        </w:rPr>
      </w:pPr>
      <w:r>
        <w:rPr>
          <w:rFonts w:cstheme="minorHAnsi"/>
          <w:b/>
          <w:i/>
          <w:color w:val="C0504D" w:themeColor="accent2"/>
        </w:rPr>
        <w:t xml:space="preserve"> </w:t>
      </w:r>
      <w:r w:rsidR="004270F6" w:rsidRPr="004270F6">
        <w:rPr>
          <w:rFonts w:cstheme="minorHAnsi"/>
          <w:b/>
          <w:i/>
          <w:color w:val="C0504D" w:themeColor="accent2"/>
        </w:rPr>
        <w:t>ZVÝŠENÍ BEZPEČNOSTI PĚŠÍHO, SILNIČNÍHO I CYKLISTICKÉHO PROVOZU</w:t>
      </w:r>
    </w:p>
    <w:p w14:paraId="77BB7929" w14:textId="4047A111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spacing w:before="240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 xml:space="preserve">Digitální pasportizace místních a účelových komunikací, veřejného osvětlení </w:t>
      </w:r>
      <w:r w:rsidR="003E5E56">
        <w:rPr>
          <w:rFonts w:cstheme="minorHAnsi"/>
          <w:i/>
          <w:color w:val="000000" w:themeColor="text1"/>
        </w:rPr>
        <w:t>vč.</w:t>
      </w:r>
      <w:r w:rsidRPr="004270F6">
        <w:rPr>
          <w:rFonts w:cstheme="minorHAnsi"/>
          <w:i/>
          <w:color w:val="000000" w:themeColor="text1"/>
        </w:rPr>
        <w:t xml:space="preserve"> zanesení informací důležitých pro zimní údržbu vykonávanou z maximální možné míry místními</w:t>
      </w:r>
    </w:p>
    <w:p w14:paraId="31077439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Digitalizace dostupných dat s využitím pro následnou koordinaci obce</w:t>
      </w:r>
    </w:p>
    <w:p w14:paraId="1EBFDC5E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 xml:space="preserve">Rekonstrukce mostu přes Moldavský potok (mezi p. p. č. 846 a 852) </w:t>
      </w:r>
    </w:p>
    <w:p w14:paraId="47A3FFA8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 xml:space="preserve">Opravy místních komunikací a obecních cest na celém území obce </w:t>
      </w:r>
    </w:p>
    <w:p w14:paraId="0C9204B9" w14:textId="0E722284" w:rsidR="0016721B" w:rsidRPr="00481E15" w:rsidRDefault="0016721B" w:rsidP="0016721B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Cs/>
          <w:i/>
          <w:iCs/>
        </w:rPr>
      </w:pPr>
      <w:r w:rsidRPr="00481E15">
        <w:rPr>
          <w:rFonts w:cstheme="minorHAnsi"/>
          <w:bCs/>
          <w:i/>
          <w:iCs/>
        </w:rPr>
        <w:t>Oprava přístupových komunikací v lokalit</w:t>
      </w:r>
      <w:r w:rsidR="001B6254">
        <w:rPr>
          <w:rFonts w:cstheme="minorHAnsi"/>
          <w:bCs/>
          <w:i/>
          <w:iCs/>
        </w:rPr>
        <w:t>ách</w:t>
      </w:r>
      <w:r w:rsidRPr="00481E15">
        <w:rPr>
          <w:rFonts w:cstheme="minorHAnsi"/>
          <w:bCs/>
          <w:i/>
          <w:iCs/>
        </w:rPr>
        <w:t xml:space="preserve"> Pastviny, Oldříš</w:t>
      </w:r>
      <w:r>
        <w:rPr>
          <w:rFonts w:cstheme="minorHAnsi"/>
          <w:bCs/>
          <w:i/>
          <w:iCs/>
        </w:rPr>
        <w:t xml:space="preserve"> a</w:t>
      </w:r>
      <w:r w:rsidRPr="00481E15">
        <w:rPr>
          <w:rFonts w:cstheme="minorHAnsi"/>
          <w:bCs/>
          <w:i/>
          <w:iCs/>
        </w:rPr>
        <w:t xml:space="preserve"> Moldava</w:t>
      </w:r>
    </w:p>
    <w:p w14:paraId="496C2DA2" w14:textId="58EC16D5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Vybudování parkovacích stání a odstavných ploch v části Nové Město</w:t>
      </w:r>
    </w:p>
    <w:p w14:paraId="2C657F3B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Komplexní optimalizace veřejného osvětlení</w:t>
      </w:r>
    </w:p>
    <w:p w14:paraId="17736C22" w14:textId="7EF115A7" w:rsidR="0016721B" w:rsidRPr="0016721B" w:rsidRDefault="00BD596D" w:rsidP="0016721B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Cs/>
        </w:rPr>
      </w:pPr>
      <w:r w:rsidRPr="00BD596D">
        <w:rPr>
          <w:rFonts w:cstheme="minorHAnsi"/>
          <w:bCs/>
          <w:i/>
        </w:rPr>
        <w:t>Podpora zajištění návaznosti a posílení pravidelné autobusové a železniční dopravy</w:t>
      </w:r>
    </w:p>
    <w:p w14:paraId="006D7C29" w14:textId="261020A5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53C12398" w14:textId="337F6D43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3A8F8486" w14:textId="2EDBD2B6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422F5547" w14:textId="2CE7515F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4129756A" w14:textId="6E8A3D6B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486330E0" w14:textId="2056D6B8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3E78266A" w14:textId="2266749F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4F94AF82" w14:textId="161DED77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152B9C8A" w14:textId="45211759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21899A89" w14:textId="36FA2E25" w:rsid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36C91A02" w14:textId="77777777" w:rsidR="0016721B" w:rsidRPr="0016721B" w:rsidRDefault="0016721B" w:rsidP="0016721B">
      <w:pPr>
        <w:rPr>
          <w:rFonts w:cstheme="minorHAnsi"/>
          <w:b/>
          <w:i/>
          <w:color w:val="C0504D" w:themeColor="accent2"/>
          <w:sz w:val="8"/>
          <w:szCs w:val="8"/>
        </w:rPr>
      </w:pPr>
    </w:p>
    <w:p w14:paraId="5AA01A69" w14:textId="2408CB57" w:rsidR="004270F6" w:rsidRDefault="004270F6" w:rsidP="0016721B">
      <w:pPr>
        <w:pStyle w:val="Odstavecseseznamem"/>
        <w:numPr>
          <w:ilvl w:val="1"/>
          <w:numId w:val="32"/>
        </w:numPr>
        <w:rPr>
          <w:rFonts w:cstheme="minorHAnsi"/>
          <w:b/>
          <w:i/>
          <w:color w:val="C0504D" w:themeColor="accent2"/>
        </w:rPr>
      </w:pPr>
      <w:r w:rsidRPr="004270F6">
        <w:rPr>
          <w:rFonts w:cstheme="minorHAnsi"/>
          <w:b/>
          <w:i/>
          <w:color w:val="C0504D" w:themeColor="accent2"/>
        </w:rPr>
        <w:lastRenderedPageBreak/>
        <w:t>HOSPODAŘENÍ S MAJETKEM OBCE</w:t>
      </w:r>
    </w:p>
    <w:p w14:paraId="34011712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Realizace bezúplatného převodu cest a komunikací od státu</w:t>
      </w:r>
    </w:p>
    <w:p w14:paraId="49589468" w14:textId="7777777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Majetkoprávní vypořádání s majiteli pozemků vhodných k realizaci potenciálu obecních záměrů (např. výstavba RD či parkování)</w:t>
      </w:r>
    </w:p>
    <w:p w14:paraId="76AC2104" w14:textId="66423557" w:rsidR="004270F6" w:rsidRPr="004270F6" w:rsidRDefault="004270F6" w:rsidP="005662BD">
      <w:pPr>
        <w:pStyle w:val="Odstavecseseznamem"/>
        <w:numPr>
          <w:ilvl w:val="2"/>
          <w:numId w:val="32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4270F6">
        <w:rPr>
          <w:rFonts w:cstheme="minorHAnsi"/>
          <w:i/>
          <w:color w:val="000000" w:themeColor="text1"/>
        </w:rPr>
        <w:t>Nalezení vhodného využití či realizace obecního majetku</w:t>
      </w:r>
    </w:p>
    <w:p w14:paraId="5CD3FE5C" w14:textId="77777777" w:rsidR="00612782" w:rsidRPr="005D1619" w:rsidRDefault="00612782" w:rsidP="004270F6">
      <w:pPr>
        <w:rPr>
          <w:i/>
          <w:sz w:val="4"/>
          <w:szCs w:val="4"/>
        </w:rPr>
      </w:pPr>
    </w:p>
    <w:p w14:paraId="2ED5319C" w14:textId="77777777" w:rsidR="00A3429F" w:rsidRPr="00A3429F" w:rsidRDefault="00A3429F" w:rsidP="00A3429F">
      <w:pPr>
        <w:pBdr>
          <w:bottom w:val="single" w:sz="12" w:space="1" w:color="C0504D" w:themeColor="accent2"/>
        </w:pBdr>
        <w:shd w:val="clear" w:color="auto" w:fill="C0504D" w:themeFill="accent2"/>
        <w:spacing w:before="240"/>
        <w:jc w:val="center"/>
        <w:rPr>
          <w:rFonts w:cstheme="minorHAnsi"/>
          <w:b/>
          <w:color w:val="FFFFFF" w:themeColor="background1"/>
          <w:sz w:val="2"/>
          <w:szCs w:val="2"/>
        </w:rPr>
      </w:pPr>
    </w:p>
    <w:p w14:paraId="752F12DF" w14:textId="77777777" w:rsidR="004270F6" w:rsidRPr="00A3429F" w:rsidRDefault="004270F6" w:rsidP="00A3429F">
      <w:pPr>
        <w:pBdr>
          <w:bottom w:val="single" w:sz="12" w:space="1" w:color="C0504D" w:themeColor="accent2"/>
        </w:pBdr>
        <w:shd w:val="clear" w:color="auto" w:fill="C0504D" w:themeFill="accent2"/>
        <w:spacing w:before="240"/>
        <w:jc w:val="center"/>
        <w:rPr>
          <w:rFonts w:cstheme="minorHAnsi"/>
          <w:b/>
          <w:color w:val="FFFFFF" w:themeColor="background1"/>
          <w:sz w:val="28"/>
          <w:szCs w:val="28"/>
        </w:rPr>
      </w:pPr>
      <w:r w:rsidRPr="00A3429F">
        <w:rPr>
          <w:rFonts w:cstheme="minorHAnsi"/>
          <w:b/>
          <w:color w:val="FFFFFF" w:themeColor="background1"/>
          <w:sz w:val="28"/>
          <w:szCs w:val="28"/>
        </w:rPr>
        <w:t>CÍL 3 – POSÍLENÍ CESTOVNÍHO RUCHU A MÍSTNÍ IDENTITY</w:t>
      </w:r>
    </w:p>
    <w:p w14:paraId="1966127B" w14:textId="77777777" w:rsidR="00A3429F" w:rsidRPr="005D1619" w:rsidRDefault="00A3429F" w:rsidP="00A3429F">
      <w:pPr>
        <w:rPr>
          <w:rFonts w:cstheme="minorHAnsi"/>
          <w:b/>
          <w:i/>
          <w:color w:val="000000" w:themeColor="text1"/>
          <w:sz w:val="6"/>
          <w:szCs w:val="6"/>
          <w:u w:val="single"/>
        </w:rPr>
      </w:pPr>
    </w:p>
    <w:p w14:paraId="2AC29D48" w14:textId="77777777" w:rsidR="00A3429F" w:rsidRDefault="00A3429F" w:rsidP="005662BD">
      <w:pPr>
        <w:pStyle w:val="Odstavecseseznamem"/>
        <w:numPr>
          <w:ilvl w:val="1"/>
          <w:numId w:val="34"/>
        </w:numPr>
        <w:rPr>
          <w:rFonts w:cstheme="minorHAnsi"/>
          <w:b/>
          <w:i/>
          <w:color w:val="C0504D" w:themeColor="accent2"/>
        </w:rPr>
      </w:pPr>
      <w:r>
        <w:rPr>
          <w:rFonts w:cstheme="minorHAnsi"/>
          <w:b/>
          <w:i/>
          <w:color w:val="C0504D" w:themeColor="accent2"/>
        </w:rPr>
        <w:t xml:space="preserve"> </w:t>
      </w:r>
      <w:r w:rsidR="004270F6" w:rsidRPr="00A3429F">
        <w:rPr>
          <w:rFonts w:cstheme="minorHAnsi"/>
          <w:b/>
          <w:i/>
          <w:color w:val="C0504D" w:themeColor="accent2"/>
        </w:rPr>
        <w:t>POSÍLENÍ CESTOVNÍHO RUCHU</w:t>
      </w:r>
    </w:p>
    <w:p w14:paraId="08417E9D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Vytvoření platformy či aplikace poskytující informace místním i turistům</w:t>
      </w:r>
    </w:p>
    <w:p w14:paraId="757B938F" w14:textId="29ED8672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Vytvoření jednotné vizuální identity obce</w:t>
      </w:r>
      <w:r w:rsidR="00321115">
        <w:rPr>
          <w:rFonts w:cstheme="minorHAnsi"/>
          <w:i/>
          <w:color w:val="000000" w:themeColor="text1"/>
        </w:rPr>
        <w:t xml:space="preserve"> (zapadající do regionu Krušných hor)</w:t>
      </w:r>
    </w:p>
    <w:p w14:paraId="3FC13EAD" w14:textId="36953A20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Centralizace (veřejných) turistických služeb v části horní Moldava</w:t>
      </w:r>
    </w:p>
    <w:p w14:paraId="0023B7A9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Vybudování finančně nenáročných turistických atraktivit (např. stezky bosou nohou, Instalace vyřezávaných dřevěných postaviček v lese, bludiště z kamenů a stromů)</w:t>
      </w:r>
    </w:p>
    <w:p w14:paraId="7D6C542B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Vybudování naučných stezek představující zaniklé obce a sklářskou historii</w:t>
      </w:r>
    </w:p>
    <w:p w14:paraId="0672E32E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Obnova, značení a zajištění údržby okružní běžecké trasy</w:t>
      </w:r>
    </w:p>
    <w:p w14:paraId="3D538D42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Regenerace a obnova brownfieldů</w:t>
      </w:r>
    </w:p>
    <w:p w14:paraId="75633032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Úprava okolí vodních nádrží šetrná k okolní přírodě</w:t>
      </w:r>
    </w:p>
    <w:p w14:paraId="37F13119" w14:textId="77777777" w:rsidR="00A3429F" w:rsidRPr="00A3429F" w:rsidRDefault="004270F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Spolupráce a participace na česko-německých projektech a aktivitách</w:t>
      </w:r>
    </w:p>
    <w:p w14:paraId="2588D679" w14:textId="0F47C649" w:rsidR="004270F6" w:rsidRPr="0016721B" w:rsidRDefault="00272E36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>
        <w:rPr>
          <w:rFonts w:cstheme="minorHAnsi"/>
          <w:i/>
          <w:color w:val="000000" w:themeColor="text1"/>
        </w:rPr>
        <w:t xml:space="preserve"> </w:t>
      </w:r>
      <w:r w:rsidR="004270F6" w:rsidRPr="00A3429F">
        <w:rPr>
          <w:rFonts w:cstheme="minorHAnsi"/>
          <w:i/>
          <w:color w:val="000000" w:themeColor="text1"/>
        </w:rPr>
        <w:t xml:space="preserve">Hledání nových příležitostí a myšlenek, např. zadáním studentských prací </w:t>
      </w:r>
    </w:p>
    <w:p w14:paraId="42EA1844" w14:textId="7B583249" w:rsidR="0016721B" w:rsidRPr="00A3429F" w:rsidRDefault="0016721B" w:rsidP="005662BD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1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>
        <w:rPr>
          <w:rFonts w:cstheme="minorHAnsi"/>
          <w:i/>
          <w:color w:val="000000" w:themeColor="text1"/>
        </w:rPr>
        <w:t xml:space="preserve">Oprava </w:t>
      </w:r>
      <w:r w:rsidR="00272E36">
        <w:rPr>
          <w:rFonts w:cstheme="minorHAnsi"/>
          <w:i/>
          <w:color w:val="000000" w:themeColor="text1"/>
        </w:rPr>
        <w:t xml:space="preserve">úseku </w:t>
      </w:r>
      <w:r>
        <w:rPr>
          <w:rFonts w:cstheme="minorHAnsi"/>
          <w:i/>
          <w:color w:val="000000" w:themeColor="text1"/>
        </w:rPr>
        <w:t xml:space="preserve">cyklotrasy </w:t>
      </w:r>
      <w:r w:rsidR="00272E36">
        <w:rPr>
          <w:rFonts w:cstheme="minorHAnsi"/>
          <w:i/>
          <w:color w:val="000000" w:themeColor="text1"/>
        </w:rPr>
        <w:t>č. 231 směrem k hraničnímu přechodu Žebrácký roh</w:t>
      </w:r>
    </w:p>
    <w:p w14:paraId="5F499077" w14:textId="77777777" w:rsidR="00A3429F" w:rsidRPr="00FA4EAE" w:rsidRDefault="00A3429F" w:rsidP="00A3429F">
      <w:pPr>
        <w:pStyle w:val="Odstavecseseznamem"/>
        <w:ind w:left="1287"/>
        <w:rPr>
          <w:rFonts w:cstheme="minorHAnsi"/>
          <w:b/>
          <w:i/>
          <w:color w:val="C0504D" w:themeColor="accent2"/>
          <w:sz w:val="16"/>
          <w:szCs w:val="16"/>
        </w:rPr>
      </w:pPr>
    </w:p>
    <w:p w14:paraId="3DF01966" w14:textId="49665C16" w:rsidR="00A3429F" w:rsidRDefault="00FA4EAE" w:rsidP="00A3429F">
      <w:pPr>
        <w:pStyle w:val="Odstavecseseznamem"/>
        <w:numPr>
          <w:ilvl w:val="1"/>
          <w:numId w:val="34"/>
        </w:numPr>
        <w:rPr>
          <w:rFonts w:cstheme="minorHAnsi"/>
          <w:b/>
          <w:i/>
          <w:color w:val="C0504D" w:themeColor="accent2"/>
        </w:rPr>
      </w:pPr>
      <w:r>
        <w:rPr>
          <w:rFonts w:cstheme="minorHAnsi"/>
          <w:b/>
          <w:i/>
          <w:color w:val="C0504D" w:themeColor="accent2"/>
        </w:rPr>
        <w:t xml:space="preserve"> </w:t>
      </w:r>
      <w:r w:rsidR="004270F6" w:rsidRPr="00A3429F">
        <w:rPr>
          <w:rFonts w:cstheme="minorHAnsi"/>
          <w:b/>
          <w:i/>
          <w:color w:val="C0504D" w:themeColor="accent2"/>
        </w:rPr>
        <w:t>PÉČE O KULTURNÍ HODNOTY OBCE A MÍSTNÍ IDENTITU</w:t>
      </w:r>
    </w:p>
    <w:p w14:paraId="32DE1163" w14:textId="54681B13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Pokračov</w:t>
      </w:r>
      <w:r w:rsidR="001B6254">
        <w:rPr>
          <w:rFonts w:cstheme="minorHAnsi"/>
          <w:i/>
          <w:color w:val="000000" w:themeColor="text1"/>
        </w:rPr>
        <w:t>ání</w:t>
      </w:r>
      <w:r w:rsidRPr="00A3429F">
        <w:rPr>
          <w:rFonts w:cstheme="minorHAnsi"/>
          <w:i/>
          <w:color w:val="000000" w:themeColor="text1"/>
        </w:rPr>
        <w:t> aktivní</w:t>
      </w:r>
      <w:r w:rsidR="001B6254">
        <w:rPr>
          <w:rFonts w:cstheme="minorHAnsi"/>
          <w:i/>
          <w:color w:val="000000" w:themeColor="text1"/>
        </w:rPr>
        <w:t>ho</w:t>
      </w:r>
      <w:r w:rsidRPr="00A3429F">
        <w:rPr>
          <w:rFonts w:cstheme="minorHAnsi"/>
          <w:i/>
          <w:color w:val="000000" w:themeColor="text1"/>
        </w:rPr>
        <w:t xml:space="preserve"> úsilí o znovuzprovoznění železničního úseku Moldava – Holzhau</w:t>
      </w:r>
    </w:p>
    <w:p w14:paraId="45BDEBB9" w14:textId="77777777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Finanční podpora a propagace místních spolků, občanských sdružení a sportovních klubů</w:t>
      </w:r>
    </w:p>
    <w:p w14:paraId="1ED4CE1B" w14:textId="77777777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 xml:space="preserve">Začlenění nově příchozích obyvatel do záležitostí obce a jejího dění </w:t>
      </w:r>
    </w:p>
    <w:p w14:paraId="31B575CA" w14:textId="77777777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Rekonstrukce obvodové zdi hřbitova a jeho celková revitalizace</w:t>
      </w:r>
    </w:p>
    <w:p w14:paraId="69454EFE" w14:textId="77777777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Péče o stávající kulturní památky a drobné sakrální prvky</w:t>
      </w:r>
    </w:p>
    <w:p w14:paraId="7D659396" w14:textId="77E07AB4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Úprava vzhledu hraničního přechodu v části dolní Moldava</w:t>
      </w:r>
    </w:p>
    <w:p w14:paraId="24127A1B" w14:textId="4A5E910F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Úprava vzhledu hraničního přechodu v části horní Moldava</w:t>
      </w:r>
    </w:p>
    <w:p w14:paraId="3E1D3898" w14:textId="77777777" w:rsidR="00A3429F" w:rsidRPr="00A3429F" w:rsidRDefault="004270F6" w:rsidP="00272E36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Úprava a sjednocení vstupní brány obce (mapy, odpočívky, směrové tabule, značení)</w:t>
      </w:r>
    </w:p>
    <w:p w14:paraId="2ADDBB9E" w14:textId="6FFFF407" w:rsidR="005D1619" w:rsidRPr="005D1619" w:rsidRDefault="004270F6" w:rsidP="005D1619">
      <w:pPr>
        <w:pStyle w:val="Odstavecseseznamem"/>
        <w:numPr>
          <w:ilvl w:val="2"/>
          <w:numId w:val="34"/>
        </w:numPr>
        <w:pBdr>
          <w:top w:val="single" w:sz="12" w:space="1" w:color="C0504D" w:themeColor="accent2"/>
          <w:left w:val="single" w:sz="12" w:space="4" w:color="C0504D" w:themeColor="accent2"/>
          <w:bottom w:val="single" w:sz="12" w:space="0" w:color="C0504D" w:themeColor="accent2"/>
          <w:right w:val="single" w:sz="12" w:space="4" w:color="C0504D" w:themeColor="accent2"/>
        </w:pBdr>
        <w:shd w:val="clear" w:color="auto" w:fill="F2DBDB" w:themeFill="accent2" w:themeFillTint="33"/>
        <w:rPr>
          <w:rFonts w:cstheme="minorHAnsi"/>
          <w:b/>
          <w:i/>
          <w:color w:val="C0504D" w:themeColor="accent2"/>
        </w:rPr>
      </w:pPr>
      <w:r w:rsidRPr="00A3429F">
        <w:rPr>
          <w:rFonts w:cstheme="minorHAnsi"/>
          <w:i/>
          <w:color w:val="000000" w:themeColor="text1"/>
        </w:rPr>
        <w:t>Doplňkové úpravy veřejných prostranství v celé obci</w:t>
      </w:r>
    </w:p>
    <w:sectPr w:rsidR="005D1619" w:rsidRPr="005D1619" w:rsidSect="00A87BD2">
      <w:footerReference w:type="default" r:id="rId13"/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EBE3D" w14:textId="77777777" w:rsidR="005428AB" w:rsidRDefault="005428AB">
      <w:r>
        <w:separator/>
      </w:r>
    </w:p>
  </w:endnote>
  <w:endnote w:type="continuationSeparator" w:id="0">
    <w:p w14:paraId="3E6A80D0" w14:textId="77777777" w:rsidR="005428AB" w:rsidRDefault="0054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FE124" w14:textId="77777777" w:rsidR="00321115" w:rsidRPr="006621AA" w:rsidRDefault="00321115" w:rsidP="00B70876">
    <w:pPr>
      <w:pStyle w:val="Zpat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5B296C" wp14:editId="5550F7BD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28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DE0A1" w14:textId="77777777" w:rsidR="00321115" w:rsidRPr="006621AA" w:rsidRDefault="00321115" w:rsidP="001E0398">
                          <w:pPr>
                            <w:jc w:val="center"/>
                            <w:rPr>
                              <w:color w:val="9BBB5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B296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" filled="f" stroked="f">
              <v:textbox>
                <w:txbxContent>
                  <w:p w14:paraId="700DE0A1" w14:textId="77777777" w:rsidR="00321115" w:rsidRPr="006621AA" w:rsidRDefault="00321115" w:rsidP="001E0398">
                    <w:pPr>
                      <w:jc w:val="center"/>
                      <w:rPr>
                        <w:color w:val="9BBB5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3CEFE5" wp14:editId="22CBDCB0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29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7EFD8" w14:textId="77777777" w:rsidR="00321115" w:rsidRPr="006621AA" w:rsidRDefault="00321115" w:rsidP="001E0398">
                          <w:pPr>
                            <w:rPr>
                              <w:color w:val="9BBB5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3CEFE5" id="_x0000_s1030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" filled="f" stroked="f">
              <v:textbox>
                <w:txbxContent>
                  <w:p w14:paraId="5197EFD8" w14:textId="77777777" w:rsidR="00321115" w:rsidRPr="006621AA" w:rsidRDefault="00321115" w:rsidP="001E0398">
                    <w:pPr>
                      <w:rPr>
                        <w:color w:val="9BBB5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25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5ECCF22D" w14:textId="77777777" w:rsidR="00321115" w:rsidRPr="006621AA" w:rsidRDefault="00321115" w:rsidP="002D2E2F">
    <w:pPr>
      <w:pStyle w:val="Zpat"/>
      <w:tabs>
        <w:tab w:val="clear" w:pos="4677"/>
        <w:tab w:val="center" w:pos="2160"/>
      </w:tabs>
      <w:ind w:left="540" w:right="540"/>
    </w:pPr>
  </w:p>
  <w:p w14:paraId="777388DA" w14:textId="77777777" w:rsidR="00321115" w:rsidRPr="006621AA" w:rsidRDefault="003211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C1E02" w14:textId="77777777" w:rsidR="005428AB" w:rsidRDefault="005428AB">
      <w:r>
        <w:separator/>
      </w:r>
    </w:p>
  </w:footnote>
  <w:footnote w:type="continuationSeparator" w:id="0">
    <w:p w14:paraId="5830342C" w14:textId="77777777" w:rsidR="005428AB" w:rsidRDefault="00542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Okolí krušnohorské obce Moldava považuje chomutovský fotograf Martin Valina za jedno z nejkouzelnějších." style="width:.75pt;height:.75pt;visibility:visible;mso-wrap-style:square" o:bullet="t">
        <v:imagedata r:id="rId1" o:title="Okolí krušnohorské obce Moldava považuje chomutovský fotograf Martin Valina za jedno z nejkouzelnějších"/>
      </v:shape>
    </w:pict>
  </w:numPicBullet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C2658"/>
    <w:multiLevelType w:val="hybridMultilevel"/>
    <w:tmpl w:val="8F645290"/>
    <w:lvl w:ilvl="0" w:tplc="60FAB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0CBF"/>
    <w:multiLevelType w:val="hybridMultilevel"/>
    <w:tmpl w:val="6A2C7B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C0504D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282F84"/>
    <w:multiLevelType w:val="hybridMultilevel"/>
    <w:tmpl w:val="0DDE6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36D8C"/>
    <w:multiLevelType w:val="hybridMultilevel"/>
    <w:tmpl w:val="AB3C8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D26E8"/>
    <w:multiLevelType w:val="hybridMultilevel"/>
    <w:tmpl w:val="72909146"/>
    <w:styleLink w:val="Odrky"/>
    <w:lvl w:ilvl="0" w:tplc="8CF65D66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227E4E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904B24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A616A2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F2EE7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552B24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B6993C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2FE3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BA350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649151C"/>
    <w:multiLevelType w:val="hybridMultilevel"/>
    <w:tmpl w:val="FA2C3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66E60"/>
    <w:multiLevelType w:val="hybridMultilevel"/>
    <w:tmpl w:val="49FE10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45B7E"/>
    <w:multiLevelType w:val="hybridMultilevel"/>
    <w:tmpl w:val="68D8A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536C4"/>
    <w:multiLevelType w:val="hybridMultilevel"/>
    <w:tmpl w:val="88B044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B6915"/>
    <w:multiLevelType w:val="multilevel"/>
    <w:tmpl w:val="6C800A0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2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84263"/>
    <w:multiLevelType w:val="multilevel"/>
    <w:tmpl w:val="6C800A0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4" w15:restartNumberingAfterBreak="0">
    <w:nsid w:val="2FC422FC"/>
    <w:multiLevelType w:val="hybridMultilevel"/>
    <w:tmpl w:val="CD641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006108"/>
    <w:multiLevelType w:val="multilevel"/>
    <w:tmpl w:val="B136F5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 w:val="0"/>
        <w:i/>
        <w:color w:val="C0504D" w:themeColor="accent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7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11480"/>
    <w:multiLevelType w:val="multilevel"/>
    <w:tmpl w:val="E7D8FF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1EA4FCF"/>
    <w:multiLevelType w:val="hybridMultilevel"/>
    <w:tmpl w:val="16CE5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97B95"/>
    <w:multiLevelType w:val="multilevel"/>
    <w:tmpl w:val="6C800A0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1" w15:restartNumberingAfterBreak="0">
    <w:nsid w:val="567757C7"/>
    <w:multiLevelType w:val="hybridMultilevel"/>
    <w:tmpl w:val="5300A00E"/>
    <w:lvl w:ilvl="0" w:tplc="E0FCA8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2E3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1CA4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5E4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520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69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EA0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A04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4CD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6CA5128"/>
    <w:multiLevelType w:val="hybridMultilevel"/>
    <w:tmpl w:val="4CD4C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34B8E"/>
    <w:multiLevelType w:val="hybridMultilevel"/>
    <w:tmpl w:val="72909146"/>
    <w:numStyleLink w:val="Odrky"/>
  </w:abstractNum>
  <w:abstractNum w:abstractNumId="24" w15:restartNumberingAfterBreak="0">
    <w:nsid w:val="5AF24FCE"/>
    <w:multiLevelType w:val="hybridMultilevel"/>
    <w:tmpl w:val="9E8CF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86E8F"/>
    <w:multiLevelType w:val="hybridMultilevel"/>
    <w:tmpl w:val="10D289B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4BD6A3C"/>
    <w:multiLevelType w:val="multilevel"/>
    <w:tmpl w:val="6C800A0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8" w15:restartNumberingAfterBreak="0">
    <w:nsid w:val="6B752E6D"/>
    <w:multiLevelType w:val="hybridMultilevel"/>
    <w:tmpl w:val="9BEAE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8601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C0504D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296864"/>
    <w:multiLevelType w:val="hybridMultilevel"/>
    <w:tmpl w:val="45DA4354"/>
    <w:lvl w:ilvl="0" w:tplc="60FAB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E4F49"/>
    <w:multiLevelType w:val="multilevel"/>
    <w:tmpl w:val="98A445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32" w15:restartNumberingAfterBreak="0">
    <w:nsid w:val="7C5757ED"/>
    <w:multiLevelType w:val="multilevel"/>
    <w:tmpl w:val="E03E672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EFB3A78"/>
    <w:multiLevelType w:val="hybridMultilevel"/>
    <w:tmpl w:val="2884C866"/>
    <w:lvl w:ilvl="0" w:tplc="56C4337A">
      <w:numFmt w:val="bullet"/>
      <w:lvlText w:val="•"/>
      <w:lvlJc w:val="left"/>
      <w:pPr>
        <w:ind w:left="840" w:hanging="360"/>
      </w:pPr>
      <w:rPr>
        <w:rFonts w:ascii="Arial" w:eastAsia="Batan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6"/>
  </w:num>
  <w:num w:numId="4">
    <w:abstractNumId w:val="12"/>
  </w:num>
  <w:num w:numId="5">
    <w:abstractNumId w:val="17"/>
  </w:num>
  <w:num w:numId="6">
    <w:abstractNumId w:val="3"/>
  </w:num>
  <w:num w:numId="7">
    <w:abstractNumId w:val="30"/>
  </w:num>
  <w:num w:numId="8">
    <w:abstractNumId w:val="9"/>
  </w:num>
  <w:num w:numId="9">
    <w:abstractNumId w:val="1"/>
  </w:num>
  <w:num w:numId="10">
    <w:abstractNumId w:val="5"/>
  </w:num>
  <w:num w:numId="11">
    <w:abstractNumId w:val="32"/>
  </w:num>
  <w:num w:numId="12">
    <w:abstractNumId w:val="6"/>
  </w:num>
  <w:num w:numId="13">
    <w:abstractNumId w:val="23"/>
  </w:num>
  <w:num w:numId="14">
    <w:abstractNumId w:val="2"/>
  </w:num>
  <w:num w:numId="15">
    <w:abstractNumId w:val="25"/>
  </w:num>
  <w:num w:numId="16">
    <w:abstractNumId w:val="14"/>
  </w:num>
  <w:num w:numId="17">
    <w:abstractNumId w:val="33"/>
  </w:num>
  <w:num w:numId="18">
    <w:abstractNumId w:val="21"/>
  </w:num>
  <w:num w:numId="19">
    <w:abstractNumId w:val="4"/>
  </w:num>
  <w:num w:numId="20">
    <w:abstractNumId w:val="24"/>
  </w:num>
  <w:num w:numId="21">
    <w:abstractNumId w:val="28"/>
  </w:num>
  <w:num w:numId="22">
    <w:abstractNumId w:val="29"/>
  </w:num>
  <w:num w:numId="23">
    <w:abstractNumId w:val="10"/>
  </w:num>
  <w:num w:numId="24">
    <w:abstractNumId w:val="20"/>
  </w:num>
  <w:num w:numId="25">
    <w:abstractNumId w:val="8"/>
  </w:num>
  <w:num w:numId="26">
    <w:abstractNumId w:val="22"/>
  </w:num>
  <w:num w:numId="27">
    <w:abstractNumId w:val="19"/>
  </w:num>
  <w:num w:numId="28">
    <w:abstractNumId w:val="7"/>
  </w:num>
  <w:num w:numId="29">
    <w:abstractNumId w:val="11"/>
  </w:num>
  <w:num w:numId="30">
    <w:abstractNumId w:val="27"/>
  </w:num>
  <w:num w:numId="31">
    <w:abstractNumId w:val="13"/>
  </w:num>
  <w:num w:numId="32">
    <w:abstractNumId w:val="16"/>
  </w:num>
  <w:num w:numId="33">
    <w:abstractNumId w:val="3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eaeaea,#f8f9fd,#f5c30b,#efa82c,#cd9b17,#f7e8c7,#ff8001,#fad4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A03"/>
    <w:rsid w:val="00000E96"/>
    <w:rsid w:val="000057B0"/>
    <w:rsid w:val="000058F1"/>
    <w:rsid w:val="00005A6F"/>
    <w:rsid w:val="00025F25"/>
    <w:rsid w:val="0002738E"/>
    <w:rsid w:val="0004138D"/>
    <w:rsid w:val="00041F2A"/>
    <w:rsid w:val="0004408A"/>
    <w:rsid w:val="000519CE"/>
    <w:rsid w:val="0005275C"/>
    <w:rsid w:val="000571FA"/>
    <w:rsid w:val="00057B2C"/>
    <w:rsid w:val="000653CB"/>
    <w:rsid w:val="0006664E"/>
    <w:rsid w:val="000700BE"/>
    <w:rsid w:val="00071623"/>
    <w:rsid w:val="00071AF6"/>
    <w:rsid w:val="00086D56"/>
    <w:rsid w:val="000873F2"/>
    <w:rsid w:val="00092409"/>
    <w:rsid w:val="00093A55"/>
    <w:rsid w:val="00093E81"/>
    <w:rsid w:val="000963EE"/>
    <w:rsid w:val="00096BDA"/>
    <w:rsid w:val="00097CA5"/>
    <w:rsid w:val="000A0B9C"/>
    <w:rsid w:val="000C5C3C"/>
    <w:rsid w:val="000C6CA1"/>
    <w:rsid w:val="000C7B39"/>
    <w:rsid w:val="000E6652"/>
    <w:rsid w:val="000F0423"/>
    <w:rsid w:val="000F051A"/>
    <w:rsid w:val="000F3B2C"/>
    <w:rsid w:val="000F5CAF"/>
    <w:rsid w:val="000F76C1"/>
    <w:rsid w:val="0010514A"/>
    <w:rsid w:val="00105C29"/>
    <w:rsid w:val="00110602"/>
    <w:rsid w:val="00112B87"/>
    <w:rsid w:val="00112FFF"/>
    <w:rsid w:val="00113A6F"/>
    <w:rsid w:val="00115646"/>
    <w:rsid w:val="00121669"/>
    <w:rsid w:val="001265F6"/>
    <w:rsid w:val="001267E8"/>
    <w:rsid w:val="00133D2F"/>
    <w:rsid w:val="00134DED"/>
    <w:rsid w:val="001351ED"/>
    <w:rsid w:val="001641BF"/>
    <w:rsid w:val="0016721B"/>
    <w:rsid w:val="00170756"/>
    <w:rsid w:val="00171366"/>
    <w:rsid w:val="00177E90"/>
    <w:rsid w:val="00183A64"/>
    <w:rsid w:val="00185589"/>
    <w:rsid w:val="001955E9"/>
    <w:rsid w:val="001A17BC"/>
    <w:rsid w:val="001B541B"/>
    <w:rsid w:val="001B6254"/>
    <w:rsid w:val="001B669C"/>
    <w:rsid w:val="001B75E6"/>
    <w:rsid w:val="001C22B6"/>
    <w:rsid w:val="001C2B99"/>
    <w:rsid w:val="001C3E2F"/>
    <w:rsid w:val="001C7610"/>
    <w:rsid w:val="001D1908"/>
    <w:rsid w:val="001D23B5"/>
    <w:rsid w:val="001D2647"/>
    <w:rsid w:val="001D4728"/>
    <w:rsid w:val="001D5462"/>
    <w:rsid w:val="001E0398"/>
    <w:rsid w:val="001E2B58"/>
    <w:rsid w:val="001E2F23"/>
    <w:rsid w:val="001E70B8"/>
    <w:rsid w:val="001F230C"/>
    <w:rsid w:val="001F62AB"/>
    <w:rsid w:val="00201196"/>
    <w:rsid w:val="002208D0"/>
    <w:rsid w:val="00220A22"/>
    <w:rsid w:val="00222EE8"/>
    <w:rsid w:val="002238EA"/>
    <w:rsid w:val="00230B3A"/>
    <w:rsid w:val="00232C97"/>
    <w:rsid w:val="002337F8"/>
    <w:rsid w:val="00237BC8"/>
    <w:rsid w:val="0025105C"/>
    <w:rsid w:val="00251B35"/>
    <w:rsid w:val="00251FCD"/>
    <w:rsid w:val="00252B59"/>
    <w:rsid w:val="00253233"/>
    <w:rsid w:val="002547F8"/>
    <w:rsid w:val="002569E1"/>
    <w:rsid w:val="00261796"/>
    <w:rsid w:val="0026371A"/>
    <w:rsid w:val="00266F66"/>
    <w:rsid w:val="00272E36"/>
    <w:rsid w:val="00275165"/>
    <w:rsid w:val="00277ADB"/>
    <w:rsid w:val="002824AE"/>
    <w:rsid w:val="00284CD0"/>
    <w:rsid w:val="00290938"/>
    <w:rsid w:val="00290A68"/>
    <w:rsid w:val="00295736"/>
    <w:rsid w:val="002A69C7"/>
    <w:rsid w:val="002B4007"/>
    <w:rsid w:val="002B682D"/>
    <w:rsid w:val="002C4CC2"/>
    <w:rsid w:val="002C7FAA"/>
    <w:rsid w:val="002D2E2F"/>
    <w:rsid w:val="002D369C"/>
    <w:rsid w:val="002D71E1"/>
    <w:rsid w:val="002E1A3D"/>
    <w:rsid w:val="002F1B5B"/>
    <w:rsid w:val="002F6960"/>
    <w:rsid w:val="002F7395"/>
    <w:rsid w:val="00300015"/>
    <w:rsid w:val="00312AD2"/>
    <w:rsid w:val="00321111"/>
    <w:rsid w:val="00321115"/>
    <w:rsid w:val="0032489E"/>
    <w:rsid w:val="00327AD9"/>
    <w:rsid w:val="0033162F"/>
    <w:rsid w:val="00340DB7"/>
    <w:rsid w:val="00350492"/>
    <w:rsid w:val="00350914"/>
    <w:rsid w:val="00355030"/>
    <w:rsid w:val="00357A36"/>
    <w:rsid w:val="00362403"/>
    <w:rsid w:val="003659F2"/>
    <w:rsid w:val="003725F1"/>
    <w:rsid w:val="003729DA"/>
    <w:rsid w:val="00373081"/>
    <w:rsid w:val="0038057F"/>
    <w:rsid w:val="00386F89"/>
    <w:rsid w:val="00387187"/>
    <w:rsid w:val="00395555"/>
    <w:rsid w:val="003970F1"/>
    <w:rsid w:val="003A78C1"/>
    <w:rsid w:val="003A7A03"/>
    <w:rsid w:val="003B06ED"/>
    <w:rsid w:val="003B0C98"/>
    <w:rsid w:val="003B6E2D"/>
    <w:rsid w:val="003B7442"/>
    <w:rsid w:val="003C52AD"/>
    <w:rsid w:val="003C5661"/>
    <w:rsid w:val="003C730E"/>
    <w:rsid w:val="003D6D12"/>
    <w:rsid w:val="003E24E3"/>
    <w:rsid w:val="003E46D9"/>
    <w:rsid w:val="003E5E56"/>
    <w:rsid w:val="003F056F"/>
    <w:rsid w:val="003F320B"/>
    <w:rsid w:val="004060E8"/>
    <w:rsid w:val="00416318"/>
    <w:rsid w:val="0041671A"/>
    <w:rsid w:val="00417ED0"/>
    <w:rsid w:val="00426FB7"/>
    <w:rsid w:val="004270F6"/>
    <w:rsid w:val="00437D5A"/>
    <w:rsid w:val="004413B9"/>
    <w:rsid w:val="004478A2"/>
    <w:rsid w:val="004556E3"/>
    <w:rsid w:val="00455FD0"/>
    <w:rsid w:val="004569BD"/>
    <w:rsid w:val="00456B8A"/>
    <w:rsid w:val="00461C62"/>
    <w:rsid w:val="00471E01"/>
    <w:rsid w:val="00481E15"/>
    <w:rsid w:val="00483C2A"/>
    <w:rsid w:val="00486629"/>
    <w:rsid w:val="00490C12"/>
    <w:rsid w:val="00497BED"/>
    <w:rsid w:val="00497EBE"/>
    <w:rsid w:val="004A4DC8"/>
    <w:rsid w:val="004A61C2"/>
    <w:rsid w:val="004A61E9"/>
    <w:rsid w:val="004A73BF"/>
    <w:rsid w:val="004A7474"/>
    <w:rsid w:val="004B0D64"/>
    <w:rsid w:val="004B5F1D"/>
    <w:rsid w:val="004C1065"/>
    <w:rsid w:val="004C2719"/>
    <w:rsid w:val="004C7F74"/>
    <w:rsid w:val="004D6D17"/>
    <w:rsid w:val="004E18FD"/>
    <w:rsid w:val="004E1AB3"/>
    <w:rsid w:val="004E79A8"/>
    <w:rsid w:val="004E7CD6"/>
    <w:rsid w:val="004F35D5"/>
    <w:rsid w:val="004F6FD5"/>
    <w:rsid w:val="0050026D"/>
    <w:rsid w:val="00500AA9"/>
    <w:rsid w:val="00502FD2"/>
    <w:rsid w:val="00505A5C"/>
    <w:rsid w:val="00510E7F"/>
    <w:rsid w:val="0051709B"/>
    <w:rsid w:val="00520628"/>
    <w:rsid w:val="0052423E"/>
    <w:rsid w:val="005245F8"/>
    <w:rsid w:val="0052622B"/>
    <w:rsid w:val="00533736"/>
    <w:rsid w:val="005342DC"/>
    <w:rsid w:val="00536C66"/>
    <w:rsid w:val="005372FC"/>
    <w:rsid w:val="005428AB"/>
    <w:rsid w:val="00546BA2"/>
    <w:rsid w:val="005507C2"/>
    <w:rsid w:val="005521D8"/>
    <w:rsid w:val="0056063E"/>
    <w:rsid w:val="005616F8"/>
    <w:rsid w:val="00561DC2"/>
    <w:rsid w:val="00564677"/>
    <w:rsid w:val="005655A3"/>
    <w:rsid w:val="005659D2"/>
    <w:rsid w:val="005662BD"/>
    <w:rsid w:val="00567E59"/>
    <w:rsid w:val="00575F75"/>
    <w:rsid w:val="00580A29"/>
    <w:rsid w:val="00583A89"/>
    <w:rsid w:val="00584CF9"/>
    <w:rsid w:val="00592170"/>
    <w:rsid w:val="005A23D1"/>
    <w:rsid w:val="005B397D"/>
    <w:rsid w:val="005C59D6"/>
    <w:rsid w:val="005D1619"/>
    <w:rsid w:val="005D276B"/>
    <w:rsid w:val="005D4644"/>
    <w:rsid w:val="005D5995"/>
    <w:rsid w:val="005D5DCE"/>
    <w:rsid w:val="005E3BF5"/>
    <w:rsid w:val="005E412B"/>
    <w:rsid w:val="005F0D10"/>
    <w:rsid w:val="005F0F3A"/>
    <w:rsid w:val="005F1C3B"/>
    <w:rsid w:val="005F504A"/>
    <w:rsid w:val="005F5AE4"/>
    <w:rsid w:val="006001D2"/>
    <w:rsid w:val="00604E37"/>
    <w:rsid w:val="0060552F"/>
    <w:rsid w:val="00611167"/>
    <w:rsid w:val="00612674"/>
    <w:rsid w:val="00612782"/>
    <w:rsid w:val="00612F56"/>
    <w:rsid w:val="00613870"/>
    <w:rsid w:val="00613D04"/>
    <w:rsid w:val="00614AA3"/>
    <w:rsid w:val="00615C68"/>
    <w:rsid w:val="006160CD"/>
    <w:rsid w:val="00617973"/>
    <w:rsid w:val="00620AD1"/>
    <w:rsid w:val="00620F96"/>
    <w:rsid w:val="006226CE"/>
    <w:rsid w:val="00622FDF"/>
    <w:rsid w:val="006400D3"/>
    <w:rsid w:val="00651A29"/>
    <w:rsid w:val="006526C7"/>
    <w:rsid w:val="00652C74"/>
    <w:rsid w:val="0065314E"/>
    <w:rsid w:val="0065524F"/>
    <w:rsid w:val="006621AA"/>
    <w:rsid w:val="00664743"/>
    <w:rsid w:val="0066658E"/>
    <w:rsid w:val="00673600"/>
    <w:rsid w:val="00676825"/>
    <w:rsid w:val="006813E8"/>
    <w:rsid w:val="006877B6"/>
    <w:rsid w:val="0069212D"/>
    <w:rsid w:val="006939D4"/>
    <w:rsid w:val="00695EA6"/>
    <w:rsid w:val="006A397C"/>
    <w:rsid w:val="006B053E"/>
    <w:rsid w:val="006C07CB"/>
    <w:rsid w:val="006C17A4"/>
    <w:rsid w:val="006C3C09"/>
    <w:rsid w:val="006C7324"/>
    <w:rsid w:val="006D1AD3"/>
    <w:rsid w:val="006D3317"/>
    <w:rsid w:val="006D7D65"/>
    <w:rsid w:val="006E6E2F"/>
    <w:rsid w:val="00702C00"/>
    <w:rsid w:val="00715A7E"/>
    <w:rsid w:val="007167B8"/>
    <w:rsid w:val="00716F6C"/>
    <w:rsid w:val="0071799F"/>
    <w:rsid w:val="00734513"/>
    <w:rsid w:val="00751400"/>
    <w:rsid w:val="00751633"/>
    <w:rsid w:val="00755B6F"/>
    <w:rsid w:val="0075634A"/>
    <w:rsid w:val="00771302"/>
    <w:rsid w:val="00771B42"/>
    <w:rsid w:val="007724E1"/>
    <w:rsid w:val="00785EF6"/>
    <w:rsid w:val="00786C53"/>
    <w:rsid w:val="00790CB2"/>
    <w:rsid w:val="007A1BC7"/>
    <w:rsid w:val="007A1ED6"/>
    <w:rsid w:val="007A4A7D"/>
    <w:rsid w:val="007A4CA9"/>
    <w:rsid w:val="007A5FF6"/>
    <w:rsid w:val="007A64AE"/>
    <w:rsid w:val="007B163A"/>
    <w:rsid w:val="007B53B8"/>
    <w:rsid w:val="007B7D0C"/>
    <w:rsid w:val="007C5B3D"/>
    <w:rsid w:val="007C61A8"/>
    <w:rsid w:val="007D2765"/>
    <w:rsid w:val="007D5AC1"/>
    <w:rsid w:val="007D69E5"/>
    <w:rsid w:val="007E06C4"/>
    <w:rsid w:val="0080208E"/>
    <w:rsid w:val="00815DCC"/>
    <w:rsid w:val="00816BDB"/>
    <w:rsid w:val="00821D11"/>
    <w:rsid w:val="00825EBC"/>
    <w:rsid w:val="00827355"/>
    <w:rsid w:val="00832378"/>
    <w:rsid w:val="00840455"/>
    <w:rsid w:val="00850708"/>
    <w:rsid w:val="00861F16"/>
    <w:rsid w:val="00862989"/>
    <w:rsid w:val="00863E6D"/>
    <w:rsid w:val="0087074D"/>
    <w:rsid w:val="00870BDB"/>
    <w:rsid w:val="00875E70"/>
    <w:rsid w:val="00876D07"/>
    <w:rsid w:val="0089197C"/>
    <w:rsid w:val="008922A5"/>
    <w:rsid w:val="008942F5"/>
    <w:rsid w:val="008946D5"/>
    <w:rsid w:val="008A0404"/>
    <w:rsid w:val="008A29F7"/>
    <w:rsid w:val="008A4E3B"/>
    <w:rsid w:val="008C07CF"/>
    <w:rsid w:val="008C60FF"/>
    <w:rsid w:val="008D041D"/>
    <w:rsid w:val="008D5AE9"/>
    <w:rsid w:val="008E43ED"/>
    <w:rsid w:val="008E5B8E"/>
    <w:rsid w:val="008F072D"/>
    <w:rsid w:val="008F3B12"/>
    <w:rsid w:val="009014C9"/>
    <w:rsid w:val="009027B8"/>
    <w:rsid w:val="009065E7"/>
    <w:rsid w:val="00911927"/>
    <w:rsid w:val="00916CC1"/>
    <w:rsid w:val="00926150"/>
    <w:rsid w:val="009444E4"/>
    <w:rsid w:val="00951419"/>
    <w:rsid w:val="00957114"/>
    <w:rsid w:val="00967B7B"/>
    <w:rsid w:val="00971CA2"/>
    <w:rsid w:val="0097289A"/>
    <w:rsid w:val="00973FF9"/>
    <w:rsid w:val="00983AE3"/>
    <w:rsid w:val="00993702"/>
    <w:rsid w:val="00995567"/>
    <w:rsid w:val="009965DF"/>
    <w:rsid w:val="009A0EA9"/>
    <w:rsid w:val="009A64C2"/>
    <w:rsid w:val="009B4515"/>
    <w:rsid w:val="009C098B"/>
    <w:rsid w:val="009C1F82"/>
    <w:rsid w:val="009D3274"/>
    <w:rsid w:val="009F1CD1"/>
    <w:rsid w:val="009F2DC1"/>
    <w:rsid w:val="009F3349"/>
    <w:rsid w:val="009F377E"/>
    <w:rsid w:val="00A03EDC"/>
    <w:rsid w:val="00A057F1"/>
    <w:rsid w:val="00A074D0"/>
    <w:rsid w:val="00A11FC6"/>
    <w:rsid w:val="00A123C9"/>
    <w:rsid w:val="00A20625"/>
    <w:rsid w:val="00A307C2"/>
    <w:rsid w:val="00A31738"/>
    <w:rsid w:val="00A3429F"/>
    <w:rsid w:val="00A37E8F"/>
    <w:rsid w:val="00A4226B"/>
    <w:rsid w:val="00A4263D"/>
    <w:rsid w:val="00A46CA7"/>
    <w:rsid w:val="00A51550"/>
    <w:rsid w:val="00A534C6"/>
    <w:rsid w:val="00A55F3E"/>
    <w:rsid w:val="00A61293"/>
    <w:rsid w:val="00A637A7"/>
    <w:rsid w:val="00A639C9"/>
    <w:rsid w:val="00A700D4"/>
    <w:rsid w:val="00A779F3"/>
    <w:rsid w:val="00A80198"/>
    <w:rsid w:val="00A826FE"/>
    <w:rsid w:val="00A86A67"/>
    <w:rsid w:val="00A87BD2"/>
    <w:rsid w:val="00A87CEC"/>
    <w:rsid w:val="00A92C90"/>
    <w:rsid w:val="00A93039"/>
    <w:rsid w:val="00AA1FBB"/>
    <w:rsid w:val="00AA2AEF"/>
    <w:rsid w:val="00AB04C7"/>
    <w:rsid w:val="00AB09A0"/>
    <w:rsid w:val="00AB0C0A"/>
    <w:rsid w:val="00AC27CE"/>
    <w:rsid w:val="00AC43EF"/>
    <w:rsid w:val="00AD38E3"/>
    <w:rsid w:val="00AD4964"/>
    <w:rsid w:val="00AF307D"/>
    <w:rsid w:val="00AF3BBF"/>
    <w:rsid w:val="00AF6D55"/>
    <w:rsid w:val="00AF760B"/>
    <w:rsid w:val="00B05C71"/>
    <w:rsid w:val="00B076D2"/>
    <w:rsid w:val="00B11C41"/>
    <w:rsid w:val="00B146D6"/>
    <w:rsid w:val="00B17236"/>
    <w:rsid w:val="00B20B3E"/>
    <w:rsid w:val="00B24CA3"/>
    <w:rsid w:val="00B267F5"/>
    <w:rsid w:val="00B3059B"/>
    <w:rsid w:val="00B30707"/>
    <w:rsid w:val="00B30918"/>
    <w:rsid w:val="00B34F07"/>
    <w:rsid w:val="00B3785D"/>
    <w:rsid w:val="00B4127A"/>
    <w:rsid w:val="00B53D08"/>
    <w:rsid w:val="00B609BA"/>
    <w:rsid w:val="00B62F80"/>
    <w:rsid w:val="00B70876"/>
    <w:rsid w:val="00B73862"/>
    <w:rsid w:val="00B74636"/>
    <w:rsid w:val="00B7621B"/>
    <w:rsid w:val="00B855C4"/>
    <w:rsid w:val="00B856EB"/>
    <w:rsid w:val="00B923B3"/>
    <w:rsid w:val="00B9764F"/>
    <w:rsid w:val="00BA018F"/>
    <w:rsid w:val="00BA61AF"/>
    <w:rsid w:val="00BB19F0"/>
    <w:rsid w:val="00BB7100"/>
    <w:rsid w:val="00BB7522"/>
    <w:rsid w:val="00BC3331"/>
    <w:rsid w:val="00BD596D"/>
    <w:rsid w:val="00BD6627"/>
    <w:rsid w:val="00BE01A4"/>
    <w:rsid w:val="00BE34C5"/>
    <w:rsid w:val="00BE4802"/>
    <w:rsid w:val="00C0252F"/>
    <w:rsid w:val="00C02BEF"/>
    <w:rsid w:val="00C11448"/>
    <w:rsid w:val="00C143DA"/>
    <w:rsid w:val="00C21DB0"/>
    <w:rsid w:val="00C239FC"/>
    <w:rsid w:val="00C25407"/>
    <w:rsid w:val="00C260CA"/>
    <w:rsid w:val="00C357F6"/>
    <w:rsid w:val="00C3734D"/>
    <w:rsid w:val="00C442C0"/>
    <w:rsid w:val="00C46C5D"/>
    <w:rsid w:val="00C47C5E"/>
    <w:rsid w:val="00C515DC"/>
    <w:rsid w:val="00C629F1"/>
    <w:rsid w:val="00C63ED7"/>
    <w:rsid w:val="00C674D1"/>
    <w:rsid w:val="00C67533"/>
    <w:rsid w:val="00C70B5B"/>
    <w:rsid w:val="00C73F62"/>
    <w:rsid w:val="00C751CB"/>
    <w:rsid w:val="00C826E3"/>
    <w:rsid w:val="00C85414"/>
    <w:rsid w:val="00C875D7"/>
    <w:rsid w:val="00C91481"/>
    <w:rsid w:val="00C91E9E"/>
    <w:rsid w:val="00C92B1D"/>
    <w:rsid w:val="00C97D21"/>
    <w:rsid w:val="00CA7B07"/>
    <w:rsid w:val="00CB0577"/>
    <w:rsid w:val="00CB3392"/>
    <w:rsid w:val="00CB5F47"/>
    <w:rsid w:val="00CD15E6"/>
    <w:rsid w:val="00CD7A2B"/>
    <w:rsid w:val="00CE733E"/>
    <w:rsid w:val="00CF32F1"/>
    <w:rsid w:val="00CF6B3F"/>
    <w:rsid w:val="00D01786"/>
    <w:rsid w:val="00D037A9"/>
    <w:rsid w:val="00D1588F"/>
    <w:rsid w:val="00D278F8"/>
    <w:rsid w:val="00D27B9A"/>
    <w:rsid w:val="00D3445C"/>
    <w:rsid w:val="00D348B0"/>
    <w:rsid w:val="00D438E8"/>
    <w:rsid w:val="00D4777A"/>
    <w:rsid w:val="00D51A5C"/>
    <w:rsid w:val="00D543D7"/>
    <w:rsid w:val="00D544EE"/>
    <w:rsid w:val="00D7156C"/>
    <w:rsid w:val="00D7169A"/>
    <w:rsid w:val="00D72677"/>
    <w:rsid w:val="00D743D1"/>
    <w:rsid w:val="00D76CBD"/>
    <w:rsid w:val="00D83470"/>
    <w:rsid w:val="00D83EB9"/>
    <w:rsid w:val="00D935D8"/>
    <w:rsid w:val="00DA082D"/>
    <w:rsid w:val="00DB1570"/>
    <w:rsid w:val="00DB4667"/>
    <w:rsid w:val="00DB61FB"/>
    <w:rsid w:val="00DC16AB"/>
    <w:rsid w:val="00DC216E"/>
    <w:rsid w:val="00DD030F"/>
    <w:rsid w:val="00DD04C0"/>
    <w:rsid w:val="00DD6337"/>
    <w:rsid w:val="00DE037F"/>
    <w:rsid w:val="00DE1645"/>
    <w:rsid w:val="00DE5104"/>
    <w:rsid w:val="00DF2A77"/>
    <w:rsid w:val="00DF52D5"/>
    <w:rsid w:val="00E04BEE"/>
    <w:rsid w:val="00E0532E"/>
    <w:rsid w:val="00E053FE"/>
    <w:rsid w:val="00E05802"/>
    <w:rsid w:val="00E05F0A"/>
    <w:rsid w:val="00E06F59"/>
    <w:rsid w:val="00E1649B"/>
    <w:rsid w:val="00E228D6"/>
    <w:rsid w:val="00E251F7"/>
    <w:rsid w:val="00E350AC"/>
    <w:rsid w:val="00E36395"/>
    <w:rsid w:val="00E37AD6"/>
    <w:rsid w:val="00E402A6"/>
    <w:rsid w:val="00E41C09"/>
    <w:rsid w:val="00E44733"/>
    <w:rsid w:val="00E502A9"/>
    <w:rsid w:val="00E50A29"/>
    <w:rsid w:val="00E55666"/>
    <w:rsid w:val="00E76C25"/>
    <w:rsid w:val="00E86537"/>
    <w:rsid w:val="00E86E27"/>
    <w:rsid w:val="00E873AC"/>
    <w:rsid w:val="00E917E3"/>
    <w:rsid w:val="00E923FE"/>
    <w:rsid w:val="00E9456D"/>
    <w:rsid w:val="00EA64E4"/>
    <w:rsid w:val="00EB2CE3"/>
    <w:rsid w:val="00EB51BE"/>
    <w:rsid w:val="00ED3AF2"/>
    <w:rsid w:val="00EE1D3D"/>
    <w:rsid w:val="00EE3BB5"/>
    <w:rsid w:val="00EE4FF0"/>
    <w:rsid w:val="00EE6C78"/>
    <w:rsid w:val="00EF1C95"/>
    <w:rsid w:val="00EF1D75"/>
    <w:rsid w:val="00EF7939"/>
    <w:rsid w:val="00F0441F"/>
    <w:rsid w:val="00F05D9C"/>
    <w:rsid w:val="00F3088F"/>
    <w:rsid w:val="00F33635"/>
    <w:rsid w:val="00F341E5"/>
    <w:rsid w:val="00F34EC7"/>
    <w:rsid w:val="00F360ED"/>
    <w:rsid w:val="00F37F6B"/>
    <w:rsid w:val="00F406CE"/>
    <w:rsid w:val="00F47B21"/>
    <w:rsid w:val="00F53BB8"/>
    <w:rsid w:val="00F54E5F"/>
    <w:rsid w:val="00F56394"/>
    <w:rsid w:val="00F61412"/>
    <w:rsid w:val="00F635DA"/>
    <w:rsid w:val="00F63B3F"/>
    <w:rsid w:val="00F77172"/>
    <w:rsid w:val="00F9296A"/>
    <w:rsid w:val="00FA42E4"/>
    <w:rsid w:val="00FA4EAE"/>
    <w:rsid w:val="00FA54FD"/>
    <w:rsid w:val="00FB40E4"/>
    <w:rsid w:val="00FB435D"/>
    <w:rsid w:val="00FC0D11"/>
    <w:rsid w:val="00FC5396"/>
    <w:rsid w:val="00FC6C37"/>
    <w:rsid w:val="00FD5515"/>
    <w:rsid w:val="00FD7487"/>
    <w:rsid w:val="00FD7E33"/>
    <w:rsid w:val="00FE45F6"/>
    <w:rsid w:val="00FE4779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,#f8f9fd,#f5c30b,#efa82c,#cd9b17,#f7e8c7,#ff8001,#fad431"/>
    </o:shapedefaults>
    <o:shapelayout v:ext="edit">
      <o:idmap v:ext="edit" data="1"/>
    </o:shapelayout>
  </w:shapeDefaults>
  <w:decimalSymbol w:val=","/>
  <w:listSeparator w:val=";"/>
  <w14:docId w14:val="442CD505"/>
  <w15:docId w15:val="{4EC96D3E-9936-4A7B-BDC4-D3944E0D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923FE"/>
    <w:pPr>
      <w:spacing w:line="360" w:lineRule="auto"/>
      <w:jc w:val="both"/>
    </w:pPr>
    <w:rPr>
      <w:rFonts w:ascii="Arial" w:hAnsi="Arial"/>
      <w:sz w:val="24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qFormat/>
    <w:rsid w:val="00E873AC"/>
    <w:pPr>
      <w:keepNext/>
      <w:spacing w:before="240" w:after="60"/>
      <w:outlineLvl w:val="0"/>
    </w:pPr>
    <w:rPr>
      <w:rFonts w:cs="Arial"/>
      <w:b/>
      <w:bCs/>
      <w:color w:val="C0504D" w:themeColor="accent2"/>
      <w:kern w:val="32"/>
      <w:sz w:val="48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E873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02B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">
    <w:name w:val="Стиль1"/>
    <w:basedOn w:val="Normln"/>
    <w:rsid w:val="00D278F8"/>
  </w:style>
  <w:style w:type="paragraph" w:styleId="Zhlav">
    <w:name w:val="header"/>
    <w:basedOn w:val="Normln"/>
    <w:link w:val="ZhlavChar"/>
    <w:uiPriority w:val="99"/>
    <w:rsid w:val="007D5AC1"/>
    <w:pPr>
      <w:tabs>
        <w:tab w:val="center" w:pos="4677"/>
        <w:tab w:val="right" w:pos="9355"/>
      </w:tabs>
    </w:pPr>
  </w:style>
  <w:style w:type="paragraph" w:styleId="Zpat">
    <w:name w:val="footer"/>
    <w:basedOn w:val="Normln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Standardnpsmoodstavce"/>
    <w:rsid w:val="001A17BC"/>
  </w:style>
  <w:style w:type="character" w:customStyle="1" w:styleId="howc">
    <w:name w:val="howc"/>
    <w:basedOn w:val="Standardnpsmoodstavce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textovodkaz">
    <w:name w:val="Hyperlink"/>
    <w:basedOn w:val="Standardnpsmoodstavce"/>
    <w:uiPriority w:val="99"/>
    <w:rsid w:val="00170756"/>
    <w:rPr>
      <w:color w:val="0000FF"/>
      <w:u w:val="single"/>
    </w:rPr>
  </w:style>
  <w:style w:type="paragraph" w:customStyle="1" w:styleId="MyHeadtitle">
    <w:name w:val="My Head title"/>
    <w:basedOn w:val="Nadpis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slostrnky">
    <w:name w:val="page number"/>
    <w:basedOn w:val="Standardnpsmoodstavce"/>
    <w:rsid w:val="00F0441F"/>
  </w:style>
  <w:style w:type="paragraph" w:customStyle="1" w:styleId="Level1">
    <w:name w:val="Level 1"/>
    <w:basedOn w:val="Obsah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 w:val="0"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Obsah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Obsah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uiPriority w:val="39"/>
    <w:rsid w:val="00755B6F"/>
    <w:pPr>
      <w:tabs>
        <w:tab w:val="right" w:leader="dot" w:pos="10250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rsid w:val="00B70876"/>
    <w:pPr>
      <w:spacing w:after="100"/>
      <w:ind w:left="240"/>
    </w:pPr>
  </w:style>
  <w:style w:type="paragraph" w:styleId="Obsah3">
    <w:name w:val="toc 3"/>
    <w:basedOn w:val="Normln"/>
    <w:next w:val="Normln"/>
    <w:autoRedefine/>
    <w:rsid w:val="00B70876"/>
    <w:pPr>
      <w:spacing w:after="100"/>
      <w:ind w:left="480"/>
    </w:pPr>
  </w:style>
  <w:style w:type="paragraph" w:styleId="Textbubliny">
    <w:name w:val="Balloon Text"/>
    <w:basedOn w:val="Normln"/>
    <w:link w:val="TextbublinyChar"/>
    <w:rsid w:val="00B708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Odstavecseseznamem">
    <w:name w:val="List Paragraph"/>
    <w:basedOn w:val="Normln"/>
    <w:uiPriority w:val="34"/>
    <w:qFormat/>
    <w:rsid w:val="00A826FE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0C6CA1"/>
    <w:rPr>
      <w:sz w:val="24"/>
      <w:szCs w:val="24"/>
      <w:lang w:val="uk-UA" w:eastAsia="ko-KR"/>
    </w:rPr>
  </w:style>
  <w:style w:type="table" w:styleId="Mkatabulky">
    <w:name w:val="Table Grid"/>
    <w:basedOn w:val="Normlntabulka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1">
    <w:name w:val="Light Shading Accent 1"/>
    <w:basedOn w:val="Normlntabulka"/>
    <w:uiPriority w:val="60"/>
    <w:rsid w:val="00386F8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eznamzvraznn1">
    <w:name w:val="Light List Accent 1"/>
    <w:basedOn w:val="Normlntabulka"/>
    <w:uiPriority w:val="61"/>
    <w:rsid w:val="00DD04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tednseznam2zvraznn1">
    <w:name w:val="Medium List 2 Accent 1"/>
    <w:basedOn w:val="Normlntabulka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2zvraznn1">
    <w:name w:val="Medium Grid 2 Accent 1"/>
    <w:basedOn w:val="Normlntabulka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tlmkazvraznn1">
    <w:name w:val="Light Grid Accent 1"/>
    <w:basedOn w:val="Normlntabulka"/>
    <w:uiPriority w:val="62"/>
    <w:rsid w:val="00DD04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adpisobsahu">
    <w:name w:val="TOC Heading"/>
    <w:basedOn w:val="Nadpis1"/>
    <w:next w:val="Normln"/>
    <w:uiPriority w:val="39"/>
    <w:unhideWhenUsed/>
    <w:qFormat/>
    <w:rsid w:val="00E873AC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cs-CZ"/>
    </w:rPr>
  </w:style>
  <w:style w:type="paragraph" w:customStyle="1" w:styleId="Styl2">
    <w:name w:val="Styl2"/>
    <w:basedOn w:val="Nadpis2"/>
    <w:link w:val="Styl2Char"/>
    <w:qFormat/>
    <w:rsid w:val="00E873AC"/>
    <w:rPr>
      <w:rFonts w:ascii="Arial" w:hAnsi="Arial"/>
      <w:i/>
      <w:color w:val="C0504D" w:themeColor="accent2"/>
      <w:sz w:val="40"/>
    </w:rPr>
  </w:style>
  <w:style w:type="character" w:styleId="Zdraznnintenzivn">
    <w:name w:val="Intense Emphasis"/>
    <w:basedOn w:val="Standardnpsmoodstavce"/>
    <w:uiPriority w:val="21"/>
    <w:qFormat/>
    <w:rsid w:val="006C07CB"/>
    <w:rPr>
      <w:rFonts w:ascii="Arial" w:hAnsi="Arial"/>
      <w:i/>
      <w:iCs/>
      <w:color w:val="C0504D" w:themeColor="accent2"/>
      <w:sz w:val="32"/>
    </w:rPr>
  </w:style>
  <w:style w:type="character" w:customStyle="1" w:styleId="Nadpis1Char">
    <w:name w:val="Nadpis 1 Char"/>
    <w:basedOn w:val="Standardnpsmoodstavce"/>
    <w:link w:val="Nadpis1"/>
    <w:rsid w:val="00E873AC"/>
    <w:rPr>
      <w:rFonts w:ascii="Arial" w:hAnsi="Arial" w:cs="Arial"/>
      <w:b/>
      <w:bCs/>
      <w:color w:val="C0504D" w:themeColor="accent2"/>
      <w:kern w:val="32"/>
      <w:sz w:val="48"/>
      <w:szCs w:val="32"/>
      <w:lang w:eastAsia="ko-KR"/>
    </w:rPr>
  </w:style>
  <w:style w:type="character" w:customStyle="1" w:styleId="Styl2Char">
    <w:name w:val="Styl2 Char"/>
    <w:basedOn w:val="Nadpis1Char"/>
    <w:link w:val="Styl2"/>
    <w:rsid w:val="00E873AC"/>
    <w:rPr>
      <w:rFonts w:ascii="Arial" w:eastAsiaTheme="majorEastAsia" w:hAnsi="Arial" w:cstheme="majorBidi"/>
      <w:b w:val="0"/>
      <w:bCs w:val="0"/>
      <w:i/>
      <w:color w:val="C0504D" w:themeColor="accent2"/>
      <w:kern w:val="32"/>
      <w:sz w:val="40"/>
      <w:szCs w:val="26"/>
      <w:lang w:val="cs-CZ" w:eastAsia="ko-KR"/>
    </w:rPr>
  </w:style>
  <w:style w:type="character" w:customStyle="1" w:styleId="Nadpis2Char">
    <w:name w:val="Nadpis 2 Char"/>
    <w:basedOn w:val="Standardnpsmoodstavce"/>
    <w:link w:val="Nadpis2"/>
    <w:semiHidden/>
    <w:rsid w:val="00E873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ko-KR"/>
    </w:rPr>
  </w:style>
  <w:style w:type="paragraph" w:styleId="Textpoznpodarou">
    <w:name w:val="footnote text"/>
    <w:basedOn w:val="Normln"/>
    <w:link w:val="TextpoznpodarouChar"/>
    <w:semiHidden/>
    <w:unhideWhenUsed/>
    <w:rsid w:val="00C67533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C67533"/>
    <w:rPr>
      <w:rFonts w:ascii="Arial" w:hAnsi="Arial"/>
      <w:lang w:eastAsia="ko-KR"/>
    </w:rPr>
  </w:style>
  <w:style w:type="character" w:styleId="Znakapoznpodarou">
    <w:name w:val="footnote reference"/>
    <w:basedOn w:val="Standardnpsmoodstavce"/>
    <w:semiHidden/>
    <w:unhideWhenUsed/>
    <w:rsid w:val="00C67533"/>
    <w:rPr>
      <w:vertAlign w:val="superscript"/>
    </w:rPr>
  </w:style>
  <w:style w:type="paragraph" w:styleId="Titulek">
    <w:name w:val="caption"/>
    <w:basedOn w:val="Normln"/>
    <w:next w:val="Normln"/>
    <w:unhideWhenUsed/>
    <w:qFormat/>
    <w:rsid w:val="0052622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52622B"/>
  </w:style>
  <w:style w:type="character" w:styleId="Odkaznakoment">
    <w:name w:val="annotation reference"/>
    <w:basedOn w:val="Standardnpsmoodstavce"/>
    <w:semiHidden/>
    <w:unhideWhenUsed/>
    <w:rsid w:val="001E2B5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1E2B5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1E2B58"/>
    <w:rPr>
      <w:rFonts w:ascii="Arial" w:hAnsi="Arial"/>
      <w:lang w:eastAsia="ko-KR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1E2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1E2B58"/>
    <w:rPr>
      <w:rFonts w:ascii="Arial" w:hAnsi="Arial"/>
      <w:b/>
      <w:bCs/>
      <w:lang w:eastAsia="ko-KR"/>
    </w:rPr>
  </w:style>
  <w:style w:type="table" w:styleId="Tmavtabulkasmkou5zvraznn2">
    <w:name w:val="Grid Table 5 Dark Accent 2"/>
    <w:basedOn w:val="Normlntabulka"/>
    <w:uiPriority w:val="50"/>
    <w:rsid w:val="00DE510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mavtabulkasmkou5zvraznn1">
    <w:name w:val="Grid Table 5 Dark Accent 1"/>
    <w:basedOn w:val="Normlntabulka"/>
    <w:uiPriority w:val="50"/>
    <w:rsid w:val="00DE510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Prosttabulka3">
    <w:name w:val="Plain Table 3"/>
    <w:basedOn w:val="Normlntabulka"/>
    <w:uiPriority w:val="43"/>
    <w:rsid w:val="00DE510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vtltabulkasmkou1zvraznn1">
    <w:name w:val="Grid Table 1 Light Accent 1"/>
    <w:basedOn w:val="Normlntabulka"/>
    <w:uiPriority w:val="46"/>
    <w:rsid w:val="00222EE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1">
    <w:name w:val="Grid Table 4 Accent 1"/>
    <w:basedOn w:val="Normlntabulka"/>
    <w:uiPriority w:val="49"/>
    <w:rsid w:val="00222E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9014C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eznamu4zvraznn1">
    <w:name w:val="List Table 4 Accent 1"/>
    <w:basedOn w:val="Normlntabulka"/>
    <w:uiPriority w:val="49"/>
    <w:rsid w:val="009014C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ezmezer">
    <w:name w:val="No Spacing"/>
    <w:aliases w:val="Obsah"/>
    <w:basedOn w:val="Obsah1"/>
    <w:link w:val="BezmezerChar"/>
    <w:qFormat/>
    <w:rsid w:val="00FC5396"/>
    <w:pPr>
      <w:tabs>
        <w:tab w:val="left" w:pos="480"/>
      </w:tabs>
      <w:spacing w:before="120"/>
    </w:pPr>
    <w:rPr>
      <w:b w:val="0"/>
      <w:noProof w:val="0"/>
    </w:rPr>
  </w:style>
  <w:style w:type="character" w:customStyle="1" w:styleId="BezmezerChar">
    <w:name w:val="Bez mezer Char"/>
    <w:aliases w:val="Obsah Char"/>
    <w:link w:val="Bezmezer"/>
    <w:rsid w:val="00FC5396"/>
    <w:rPr>
      <w:rFonts w:ascii="Arial" w:hAnsi="Arial"/>
      <w:sz w:val="24"/>
      <w:szCs w:val="24"/>
      <w:lang w:val="cs-CZ" w:eastAsia="ko-KR"/>
    </w:rPr>
  </w:style>
  <w:style w:type="table" w:styleId="Tabulkasmkou3zvraznn1">
    <w:name w:val="Grid Table 3 Accent 1"/>
    <w:basedOn w:val="Normlntabulka"/>
    <w:uiPriority w:val="48"/>
    <w:rsid w:val="000F76C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Sledovanodkaz">
    <w:name w:val="FollowedHyperlink"/>
    <w:basedOn w:val="Standardnpsmoodstavce"/>
    <w:semiHidden/>
    <w:unhideWhenUsed/>
    <w:rsid w:val="004C7F74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C02BE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 w:eastAsia="ko-KR"/>
    </w:rPr>
  </w:style>
  <w:style w:type="numbering" w:customStyle="1" w:styleId="Odrky">
    <w:name w:val="Odrážky"/>
    <w:rsid w:val="005342DC"/>
    <w:pPr>
      <w:numPr>
        <w:numId w:val="12"/>
      </w:numPr>
    </w:pPr>
  </w:style>
  <w:style w:type="paragraph" w:styleId="Nzev">
    <w:name w:val="Title"/>
    <w:basedOn w:val="Normln"/>
    <w:next w:val="Normln"/>
    <w:link w:val="NzevChar"/>
    <w:qFormat/>
    <w:rsid w:val="00F3088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F3088F"/>
    <w:rPr>
      <w:rFonts w:asciiTheme="majorHAnsi" w:eastAsiaTheme="majorEastAsia" w:hAnsiTheme="majorHAnsi" w:cstheme="majorBidi"/>
      <w:spacing w:val="-10"/>
      <w:kern w:val="28"/>
      <w:sz w:val="56"/>
      <w:szCs w:val="56"/>
      <w:lang w:val="cs-CZ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8AA93-985D-4CD2-BDC0-50FE6696C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91</TotalTime>
  <Pages>6</Pages>
  <Words>933</Words>
  <Characters>5508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Imagine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Martina Kurzová</dc:creator>
  <cp:lastModifiedBy>autor</cp:lastModifiedBy>
  <cp:revision>7</cp:revision>
  <cp:lastPrinted>2020-11-09T14:43:00Z</cp:lastPrinted>
  <dcterms:created xsi:type="dcterms:W3CDTF">2020-11-10T14:39:00Z</dcterms:created>
  <dcterms:modified xsi:type="dcterms:W3CDTF">2020-11-19T22:08:00Z</dcterms:modified>
</cp:coreProperties>
</file>